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030FC" w14:textId="5BA39804" w:rsidR="00AD6F25" w:rsidRPr="0056536F" w:rsidRDefault="00B00386" w:rsidP="0056536F">
      <w:pPr>
        <w:pStyle w:val="Els-Title"/>
        <w:spacing w:after="0"/>
      </w:pPr>
      <w:r w:rsidRPr="00D16DF4">
        <w:t xml:space="preserve">The </w:t>
      </w:r>
      <w:r w:rsidR="0065098E" w:rsidRPr="00D16DF4">
        <w:t xml:space="preserve">MIJST Manuscript </w:t>
      </w:r>
      <w:r w:rsidR="00633BE4" w:rsidRPr="00D16DF4">
        <w:t xml:space="preserve">Title Goes Here </w:t>
      </w:r>
      <w:r w:rsidR="00CD2F19" w:rsidRPr="00533006">
        <w:t xml:space="preserve">(Font: </w:t>
      </w:r>
      <w:r w:rsidR="00BF1E7E" w:rsidRPr="00533006">
        <w:t>Times New Roman</w:t>
      </w:r>
      <w:r w:rsidR="00CD2F19" w:rsidRPr="00533006">
        <w:t xml:space="preserve">, Size: 18, Line </w:t>
      </w:r>
      <w:r w:rsidR="007501C7" w:rsidRPr="00533006">
        <w:t>S</w:t>
      </w:r>
      <w:r w:rsidR="00CD2F19" w:rsidRPr="00533006">
        <w:t xml:space="preserve">pacing: Single, </w:t>
      </w:r>
      <w:r w:rsidR="00CD2F19" w:rsidRPr="0070322F">
        <w:t xml:space="preserve">Bold, </w:t>
      </w:r>
      <w:r w:rsidR="009A0371" w:rsidRPr="0070322F">
        <w:t xml:space="preserve">First Letter </w:t>
      </w:r>
      <w:r w:rsidR="009A0371" w:rsidRPr="0056536F">
        <w:t>C</w:t>
      </w:r>
      <w:r w:rsidR="00CD2F19" w:rsidRPr="0056536F">
        <w:t>apitalize</w:t>
      </w:r>
      <w:r w:rsidR="009A0371" w:rsidRPr="0056536F">
        <w:t>d</w:t>
      </w:r>
      <w:r w:rsidR="00CD2F19" w:rsidRPr="0056536F">
        <w:t xml:space="preserve"> </w:t>
      </w:r>
      <w:r w:rsidR="009A0371" w:rsidRPr="0056536F">
        <w:t>for E</w:t>
      </w:r>
      <w:r w:rsidR="00CD2F19" w:rsidRPr="0056536F">
        <w:t xml:space="preserve">ach </w:t>
      </w:r>
      <w:r w:rsidR="009A0371" w:rsidRPr="0056536F">
        <w:t>W</w:t>
      </w:r>
      <w:r w:rsidR="00CD2F19" w:rsidRPr="0056536F">
        <w:t>ord, Justified)</w:t>
      </w:r>
    </w:p>
    <w:p w14:paraId="710CF5B2" w14:textId="77777777" w:rsidR="0056536F" w:rsidRPr="0056536F" w:rsidRDefault="0056536F" w:rsidP="0056536F">
      <w:pPr>
        <w:pStyle w:val="Els-Author"/>
      </w:pPr>
    </w:p>
    <w:p w14:paraId="45B76257" w14:textId="04D0BEB5" w:rsidR="004625EC" w:rsidRDefault="004625EC" w:rsidP="00363A69">
      <w:pPr>
        <w:pStyle w:val="AU"/>
        <w:spacing w:after="0"/>
        <w:ind w:right="8"/>
        <w:rPr>
          <w:rFonts w:ascii="Times New Roman" w:hAnsi="Times New Roman"/>
        </w:rPr>
      </w:pPr>
      <w:r w:rsidRPr="00032140">
        <w:rPr>
          <w:rFonts w:ascii="Times New Roman" w:hAnsi="Times New Roman"/>
        </w:rPr>
        <w:t>First Author</w:t>
      </w:r>
      <w:r w:rsidRPr="00032140">
        <w:rPr>
          <w:rFonts w:ascii="Times New Roman" w:hAnsi="Times New Roman"/>
          <w:vertAlign w:val="superscript"/>
        </w:rPr>
        <w:t>1*</w:t>
      </w:r>
      <w:r w:rsidRPr="00032140">
        <w:rPr>
          <w:rFonts w:ascii="Times New Roman" w:hAnsi="Times New Roman"/>
        </w:rPr>
        <w:t>, Second Author</w:t>
      </w:r>
      <w:r w:rsidRPr="00032140">
        <w:rPr>
          <w:rFonts w:ascii="Times New Roman" w:hAnsi="Times New Roman"/>
          <w:vertAlign w:val="superscript"/>
        </w:rPr>
        <w:t>2</w:t>
      </w:r>
      <w:r w:rsidRPr="00032140">
        <w:rPr>
          <w:rFonts w:ascii="Times New Roman" w:hAnsi="Times New Roman"/>
        </w:rPr>
        <w:t>, and Third Author</w:t>
      </w:r>
      <w:r w:rsidR="00F624D3" w:rsidRPr="00032140">
        <w:rPr>
          <w:rFonts w:ascii="Times New Roman" w:hAnsi="Times New Roman"/>
          <w:vertAlign w:val="superscript"/>
        </w:rPr>
        <w:t>3</w:t>
      </w:r>
      <w:r w:rsidRPr="00032140">
        <w:rPr>
          <w:rFonts w:ascii="Times New Roman" w:hAnsi="Times New Roman"/>
        </w:rPr>
        <w:t xml:space="preserve"> </w:t>
      </w:r>
      <w:r w:rsidR="00CD2F19" w:rsidRPr="00032140">
        <w:rPr>
          <w:rFonts w:ascii="Times New Roman" w:hAnsi="Times New Roman"/>
        </w:rPr>
        <w:t>(</w:t>
      </w:r>
      <w:r w:rsidR="00743E7F">
        <w:rPr>
          <w:rFonts w:ascii="Times New Roman" w:hAnsi="Times New Roman"/>
        </w:rPr>
        <w:t xml:space="preserve">Full Name, </w:t>
      </w:r>
      <w:r w:rsidR="00CD2F19" w:rsidRPr="00032140">
        <w:rPr>
          <w:rFonts w:ascii="Times New Roman" w:hAnsi="Times New Roman"/>
        </w:rPr>
        <w:t xml:space="preserve">Font: </w:t>
      </w:r>
      <w:r w:rsidR="00BF1E7E" w:rsidRPr="00032140">
        <w:rPr>
          <w:rFonts w:ascii="Times New Roman" w:hAnsi="Times New Roman"/>
        </w:rPr>
        <w:t>Times New Roman</w:t>
      </w:r>
      <w:r w:rsidR="00CD2F19" w:rsidRPr="00032140">
        <w:rPr>
          <w:rFonts w:ascii="Times New Roman" w:hAnsi="Times New Roman"/>
        </w:rPr>
        <w:t xml:space="preserve">, Size: 11, Line </w:t>
      </w:r>
      <w:r w:rsidR="009A0371" w:rsidRPr="00032140">
        <w:rPr>
          <w:rFonts w:ascii="Times New Roman" w:hAnsi="Times New Roman"/>
        </w:rPr>
        <w:t>S</w:t>
      </w:r>
      <w:r w:rsidR="00CD2F19" w:rsidRPr="00032140">
        <w:rPr>
          <w:rFonts w:ascii="Times New Roman" w:hAnsi="Times New Roman"/>
        </w:rPr>
        <w:t xml:space="preserve">pacing: Single, Bold, </w:t>
      </w:r>
      <w:r w:rsidR="009A0371" w:rsidRPr="00032140">
        <w:rPr>
          <w:rFonts w:ascii="Times New Roman" w:hAnsi="Times New Roman"/>
        </w:rPr>
        <w:t>First Letter C</w:t>
      </w:r>
      <w:r w:rsidR="00CD2F19" w:rsidRPr="00032140">
        <w:rPr>
          <w:rFonts w:ascii="Times New Roman" w:hAnsi="Times New Roman"/>
        </w:rPr>
        <w:t>apitalize</w:t>
      </w:r>
      <w:r w:rsidR="009A0371" w:rsidRPr="00032140">
        <w:rPr>
          <w:rFonts w:ascii="Times New Roman" w:hAnsi="Times New Roman"/>
        </w:rPr>
        <w:t>d for</w:t>
      </w:r>
      <w:r w:rsidR="00CD2F19" w:rsidRPr="00032140">
        <w:rPr>
          <w:rFonts w:ascii="Times New Roman" w:hAnsi="Times New Roman"/>
        </w:rPr>
        <w:t xml:space="preserve"> </w:t>
      </w:r>
      <w:r w:rsidR="009A0371" w:rsidRPr="00032140">
        <w:rPr>
          <w:rFonts w:ascii="Times New Roman" w:hAnsi="Times New Roman"/>
        </w:rPr>
        <w:t>E</w:t>
      </w:r>
      <w:r w:rsidR="00CD2F19" w:rsidRPr="00032140">
        <w:rPr>
          <w:rFonts w:ascii="Times New Roman" w:hAnsi="Times New Roman"/>
        </w:rPr>
        <w:t xml:space="preserve">ach </w:t>
      </w:r>
      <w:r w:rsidR="009A0371" w:rsidRPr="00032140">
        <w:rPr>
          <w:rFonts w:ascii="Times New Roman" w:hAnsi="Times New Roman"/>
        </w:rPr>
        <w:t>W</w:t>
      </w:r>
      <w:r w:rsidR="00CD2F19" w:rsidRPr="00032140">
        <w:rPr>
          <w:rFonts w:ascii="Times New Roman" w:hAnsi="Times New Roman"/>
        </w:rPr>
        <w:t>ord, Align Left)</w:t>
      </w:r>
    </w:p>
    <w:p w14:paraId="14B37F21" w14:textId="77777777" w:rsidR="00363A69" w:rsidRPr="00032140" w:rsidRDefault="00363A69" w:rsidP="00363A69">
      <w:pPr>
        <w:pStyle w:val="AU"/>
        <w:spacing w:after="0"/>
        <w:ind w:right="8"/>
        <w:rPr>
          <w:rFonts w:ascii="Times New Roman" w:hAnsi="Times New Roman"/>
        </w:rPr>
      </w:pPr>
    </w:p>
    <w:p w14:paraId="274481DE" w14:textId="2A8C8D29" w:rsidR="004625EC" w:rsidRPr="00032140" w:rsidRDefault="004625EC" w:rsidP="003B0120">
      <w:pPr>
        <w:pStyle w:val="PINoSpace"/>
        <w:spacing w:line="240" w:lineRule="auto"/>
        <w:ind w:right="8" w:firstLine="0"/>
        <w:rPr>
          <w:sz w:val="20"/>
          <w:szCs w:val="20"/>
        </w:rPr>
      </w:pPr>
      <w:r w:rsidRPr="00032140">
        <w:rPr>
          <w:sz w:val="20"/>
          <w:szCs w:val="20"/>
          <w:vertAlign w:val="superscript"/>
        </w:rPr>
        <w:t>1</w:t>
      </w:r>
      <w:r w:rsidRPr="00032140">
        <w:rPr>
          <w:sz w:val="20"/>
          <w:szCs w:val="20"/>
        </w:rPr>
        <w:t xml:space="preserve">Department of CSE, Military Institute of Science and Technology, Dhaka, Bangladesh </w:t>
      </w:r>
    </w:p>
    <w:p w14:paraId="0A36E876" w14:textId="156F442C" w:rsidR="004625EC" w:rsidRPr="00032140" w:rsidRDefault="004625EC" w:rsidP="003B0120">
      <w:pPr>
        <w:pStyle w:val="PINoSpace"/>
        <w:spacing w:line="240" w:lineRule="auto"/>
        <w:ind w:right="8" w:firstLine="0"/>
        <w:rPr>
          <w:sz w:val="20"/>
          <w:szCs w:val="20"/>
        </w:rPr>
      </w:pPr>
      <w:r w:rsidRPr="00032140">
        <w:rPr>
          <w:sz w:val="20"/>
          <w:szCs w:val="20"/>
          <w:vertAlign w:val="superscript"/>
        </w:rPr>
        <w:t>2</w:t>
      </w:r>
      <w:r w:rsidRPr="00032140">
        <w:rPr>
          <w:sz w:val="20"/>
          <w:szCs w:val="20"/>
        </w:rPr>
        <w:t>Department of Biomedical Engineering, Military Institute of Science and Technology, Dhaka, Bangladesh</w:t>
      </w:r>
    </w:p>
    <w:p w14:paraId="77809CED" w14:textId="2962C119" w:rsidR="004625EC" w:rsidRPr="00032140" w:rsidRDefault="004625EC" w:rsidP="003B0120">
      <w:pPr>
        <w:pStyle w:val="PINoSpace"/>
        <w:spacing w:line="240" w:lineRule="auto"/>
        <w:ind w:right="8" w:firstLine="0"/>
        <w:rPr>
          <w:sz w:val="20"/>
          <w:szCs w:val="20"/>
        </w:rPr>
      </w:pPr>
      <w:r w:rsidRPr="00032140">
        <w:rPr>
          <w:sz w:val="20"/>
          <w:szCs w:val="20"/>
          <w:vertAlign w:val="superscript"/>
        </w:rPr>
        <w:t>3</w:t>
      </w:r>
      <w:r w:rsidRPr="00032140">
        <w:rPr>
          <w:sz w:val="20"/>
          <w:szCs w:val="20"/>
        </w:rPr>
        <w:t>Department of EEE, Military Institute of Science and Technology, Dhaka, Bangladesh</w:t>
      </w:r>
    </w:p>
    <w:p w14:paraId="4C96A596" w14:textId="108FDA3C" w:rsidR="00166BD5" w:rsidRDefault="00166BD5" w:rsidP="003B0120">
      <w:pPr>
        <w:pStyle w:val="PINoSpace"/>
        <w:spacing w:line="240" w:lineRule="auto"/>
        <w:ind w:right="8" w:firstLine="0"/>
        <w:rPr>
          <w:sz w:val="20"/>
          <w:szCs w:val="20"/>
        </w:rPr>
      </w:pPr>
      <w:r w:rsidRPr="00032140">
        <w:rPr>
          <w:sz w:val="20"/>
          <w:szCs w:val="20"/>
        </w:rPr>
        <w:t xml:space="preserve">(Font: </w:t>
      </w:r>
      <w:r w:rsidR="00BF1E7E" w:rsidRPr="00032140">
        <w:rPr>
          <w:sz w:val="20"/>
          <w:szCs w:val="20"/>
        </w:rPr>
        <w:t>Times New Roman</w:t>
      </w:r>
      <w:r w:rsidRPr="00032140">
        <w:rPr>
          <w:sz w:val="20"/>
          <w:szCs w:val="20"/>
        </w:rPr>
        <w:t xml:space="preserve">, Size: </w:t>
      </w:r>
      <w:r w:rsidR="0056536F">
        <w:rPr>
          <w:sz w:val="20"/>
          <w:szCs w:val="20"/>
        </w:rPr>
        <w:t>10</w:t>
      </w:r>
      <w:r w:rsidRPr="00032140">
        <w:rPr>
          <w:sz w:val="20"/>
          <w:szCs w:val="20"/>
        </w:rPr>
        <w:t xml:space="preserve">, Line </w:t>
      </w:r>
      <w:r w:rsidR="009A0371" w:rsidRPr="00032140">
        <w:rPr>
          <w:sz w:val="20"/>
          <w:szCs w:val="20"/>
        </w:rPr>
        <w:t>S</w:t>
      </w:r>
      <w:r w:rsidRPr="00032140">
        <w:rPr>
          <w:sz w:val="20"/>
          <w:szCs w:val="20"/>
        </w:rPr>
        <w:t>pacing: Single, Align Left)</w:t>
      </w:r>
    </w:p>
    <w:p w14:paraId="4E759EAE" w14:textId="77777777" w:rsidR="00363A69" w:rsidRPr="00032140" w:rsidRDefault="00363A69" w:rsidP="003B0120">
      <w:pPr>
        <w:pStyle w:val="PINoSpace"/>
        <w:spacing w:line="240" w:lineRule="auto"/>
        <w:ind w:right="8" w:firstLine="0"/>
        <w:rPr>
          <w:sz w:val="20"/>
          <w:szCs w:val="20"/>
        </w:rPr>
      </w:pPr>
    </w:p>
    <w:p w14:paraId="3B5C6BE8" w14:textId="1840B3CF" w:rsidR="00A624C9" w:rsidRPr="00032140" w:rsidRDefault="009A0371" w:rsidP="00363A69">
      <w:pPr>
        <w:pStyle w:val="PI"/>
        <w:tabs>
          <w:tab w:val="left" w:pos="720"/>
        </w:tabs>
        <w:spacing w:after="0" w:line="240" w:lineRule="auto"/>
        <w:ind w:right="0" w:firstLine="0"/>
        <w:rPr>
          <w:i/>
          <w:iCs/>
          <w:sz w:val="20"/>
          <w:szCs w:val="20"/>
        </w:rPr>
      </w:pPr>
      <w:r w:rsidRPr="00032140">
        <w:rPr>
          <w:b/>
          <w:bCs/>
          <w:sz w:val="20"/>
          <w:szCs w:val="20"/>
        </w:rPr>
        <w:t xml:space="preserve">*Corresponding </w:t>
      </w:r>
      <w:r w:rsidR="00743E7F">
        <w:rPr>
          <w:b/>
          <w:bCs/>
          <w:sz w:val="20"/>
          <w:szCs w:val="20"/>
        </w:rPr>
        <w:t>Author</w:t>
      </w:r>
      <w:r w:rsidR="004625EC" w:rsidRPr="00032140">
        <w:rPr>
          <w:b/>
          <w:bCs/>
          <w:sz w:val="20"/>
          <w:szCs w:val="20"/>
        </w:rPr>
        <w:t>:</w:t>
      </w:r>
      <w:r w:rsidR="00BA5754" w:rsidRPr="00032140">
        <w:rPr>
          <w:b/>
          <w:bCs/>
          <w:sz w:val="20"/>
          <w:szCs w:val="20"/>
        </w:rPr>
        <w:tab/>
      </w:r>
      <w:r w:rsidR="00A81A07" w:rsidRPr="00032140">
        <w:rPr>
          <w:i/>
          <w:iCs/>
          <w:sz w:val="20"/>
          <w:szCs w:val="20"/>
        </w:rPr>
        <w:t>correspondingauthor</w:t>
      </w:r>
      <w:r w:rsidR="00020992" w:rsidRPr="00032140">
        <w:rPr>
          <w:i/>
          <w:iCs/>
          <w:sz w:val="20"/>
          <w:szCs w:val="20"/>
        </w:rPr>
        <w:t>@mist.ac.bd</w:t>
      </w:r>
    </w:p>
    <w:p w14:paraId="3EAB4093" w14:textId="77777777" w:rsidR="006C70B7" w:rsidRPr="00032140" w:rsidRDefault="006C70B7" w:rsidP="00363A69">
      <w:pPr>
        <w:pStyle w:val="PI"/>
        <w:tabs>
          <w:tab w:val="left" w:pos="720"/>
        </w:tabs>
        <w:spacing w:after="0" w:line="240" w:lineRule="auto"/>
        <w:ind w:right="0" w:firstLine="0"/>
        <w:rPr>
          <w:i/>
          <w:iCs/>
          <w:sz w:val="20"/>
          <w:szCs w:val="20"/>
        </w:rPr>
      </w:pPr>
    </w:p>
    <w:tbl>
      <w:tblPr>
        <w:tblStyle w:val="TableGrid"/>
        <w:tblW w:w="4893" w:type="pct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0"/>
        <w:gridCol w:w="225"/>
        <w:gridCol w:w="6713"/>
      </w:tblGrid>
      <w:tr w:rsidR="00CD1499" w:rsidRPr="00BF1E7E" w14:paraId="5C94D13C" w14:textId="77777777" w:rsidTr="00E94FFE">
        <w:trPr>
          <w:trHeight w:val="474"/>
          <w:jc w:val="center"/>
        </w:trPr>
        <w:tc>
          <w:tcPr>
            <w:tcW w:w="1416" w:type="pct"/>
            <w:tcBorders>
              <w:top w:val="single" w:sz="4" w:space="0" w:color="auto"/>
              <w:bottom w:val="single" w:sz="4" w:space="0" w:color="auto"/>
            </w:tcBorders>
          </w:tcPr>
          <w:p w14:paraId="612C5EA3" w14:textId="24B7A2F0" w:rsidR="00CD1499" w:rsidRPr="00BF1E7E" w:rsidRDefault="00CD1499" w:rsidP="00B7492B">
            <w:pPr>
              <w:pStyle w:val="Els-Abstract-head"/>
              <w:spacing w:before="120" w:after="120"/>
              <w:ind w:left="-101" w:right="-101"/>
              <w:rPr>
                <w:bCs/>
                <w:smallCaps/>
                <w:sz w:val="20"/>
              </w:rPr>
            </w:pPr>
            <w:r w:rsidRPr="00BF1E7E">
              <w:rPr>
                <w:bCs/>
                <w:smallCaps/>
                <w:sz w:val="20"/>
              </w:rPr>
              <w:t>ARTICLE</w:t>
            </w:r>
            <w:r w:rsidR="001F16E1" w:rsidRPr="00BF1E7E">
              <w:rPr>
                <w:bCs/>
                <w:smallCaps/>
                <w:sz w:val="20"/>
              </w:rPr>
              <w:t xml:space="preserve"> </w:t>
            </w:r>
            <w:r w:rsidRPr="00BF1E7E">
              <w:rPr>
                <w:bCs/>
                <w:smallCaps/>
                <w:sz w:val="20"/>
              </w:rPr>
              <w:t>INFO</w:t>
            </w:r>
          </w:p>
        </w:tc>
        <w:tc>
          <w:tcPr>
            <w:tcW w:w="116" w:type="pct"/>
            <w:tcBorders>
              <w:top w:val="single" w:sz="4" w:space="0" w:color="auto"/>
              <w:bottom w:val="nil"/>
            </w:tcBorders>
          </w:tcPr>
          <w:p w14:paraId="7E377B49" w14:textId="77777777" w:rsidR="00CD1499" w:rsidRPr="00BF1E7E" w:rsidRDefault="00CD1499" w:rsidP="00B7492B">
            <w:pPr>
              <w:ind w:left="-101" w:right="-101"/>
            </w:pPr>
          </w:p>
        </w:tc>
        <w:tc>
          <w:tcPr>
            <w:tcW w:w="3468" w:type="pct"/>
            <w:tcBorders>
              <w:top w:val="single" w:sz="4" w:space="0" w:color="auto"/>
              <w:bottom w:val="single" w:sz="4" w:space="0" w:color="auto"/>
            </w:tcBorders>
          </w:tcPr>
          <w:p w14:paraId="17A2D367" w14:textId="30F09581" w:rsidR="00B67608" w:rsidRPr="00BF1E7E" w:rsidRDefault="00CD1499" w:rsidP="00041CE4">
            <w:pPr>
              <w:pStyle w:val="Els-Abstract-head"/>
              <w:spacing w:before="120" w:after="120"/>
              <w:ind w:left="-105"/>
              <w:rPr>
                <w:bCs/>
                <w:smallCaps/>
                <w:sz w:val="20"/>
              </w:rPr>
            </w:pPr>
            <w:r w:rsidRPr="00BF1E7E">
              <w:rPr>
                <w:bCs/>
                <w:smallCaps/>
                <w:sz w:val="20"/>
              </w:rPr>
              <w:t>ABSTRACT</w:t>
            </w:r>
          </w:p>
        </w:tc>
      </w:tr>
      <w:tr w:rsidR="004B3818" w:rsidRPr="00BF1E7E" w14:paraId="71E9897F" w14:textId="77777777" w:rsidTr="00E94FFE">
        <w:trPr>
          <w:trHeight w:val="872"/>
          <w:jc w:val="center"/>
        </w:trPr>
        <w:tc>
          <w:tcPr>
            <w:tcW w:w="1416" w:type="pct"/>
            <w:tcBorders>
              <w:top w:val="single" w:sz="4" w:space="0" w:color="auto"/>
              <w:bottom w:val="single" w:sz="4" w:space="0" w:color="auto"/>
            </w:tcBorders>
          </w:tcPr>
          <w:p w14:paraId="6243A332" w14:textId="57D8B344" w:rsidR="00A46D2F" w:rsidRPr="00032140" w:rsidRDefault="004A7821" w:rsidP="000D5E53">
            <w:pPr>
              <w:pStyle w:val="Els-history"/>
              <w:pBdr>
                <w:top w:val="none" w:sz="0" w:space="0" w:color="auto"/>
              </w:pBdr>
              <w:spacing w:before="120" w:line="240" w:lineRule="auto"/>
              <w:ind w:left="-101" w:right="-101"/>
              <w:rPr>
                <w:b/>
                <w:bCs/>
                <w:sz w:val="20"/>
              </w:rPr>
            </w:pPr>
            <w:r w:rsidRPr="00032140">
              <w:rPr>
                <w:b/>
                <w:bCs/>
                <w:sz w:val="20"/>
              </w:rPr>
              <w:t>Article History</w:t>
            </w:r>
            <w:r w:rsidR="00A46D2F" w:rsidRPr="00032140">
              <w:rPr>
                <w:b/>
                <w:bCs/>
                <w:sz w:val="20"/>
              </w:rPr>
              <w:t>:</w:t>
            </w:r>
          </w:p>
          <w:p w14:paraId="36505E1E" w14:textId="77777777" w:rsidR="00A46D2F" w:rsidRPr="00032140" w:rsidRDefault="00A46D2F" w:rsidP="00B7492B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 w:right="-101"/>
              <w:rPr>
                <w:sz w:val="20"/>
              </w:rPr>
            </w:pPr>
          </w:p>
          <w:p w14:paraId="73B4B906" w14:textId="79EDE3FD" w:rsidR="004B3818" w:rsidRPr="00032140" w:rsidRDefault="004B3818" w:rsidP="00B7492B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 w:right="-101"/>
              <w:rPr>
                <w:i/>
                <w:iCs/>
                <w:sz w:val="20"/>
              </w:rPr>
            </w:pPr>
            <w:r w:rsidRPr="00032140">
              <w:rPr>
                <w:i/>
                <w:iCs/>
                <w:sz w:val="20"/>
              </w:rPr>
              <w:t>Received: 00</w:t>
            </w:r>
            <w:r w:rsidRPr="00032140">
              <w:rPr>
                <w:i/>
                <w:iCs/>
                <w:sz w:val="20"/>
                <w:vertAlign w:val="superscript"/>
              </w:rPr>
              <w:t>th</w:t>
            </w:r>
            <w:r w:rsidRPr="00032140">
              <w:rPr>
                <w:i/>
                <w:iCs/>
                <w:sz w:val="20"/>
              </w:rPr>
              <w:t xml:space="preserve"> Month 2019</w:t>
            </w:r>
          </w:p>
          <w:p w14:paraId="63E34149" w14:textId="6CB88055" w:rsidR="004B3818" w:rsidRPr="00032140" w:rsidRDefault="004B3818" w:rsidP="00041CE4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/>
              <w:rPr>
                <w:i/>
                <w:iCs/>
                <w:sz w:val="20"/>
              </w:rPr>
            </w:pPr>
            <w:r w:rsidRPr="00032140">
              <w:rPr>
                <w:i/>
                <w:iCs/>
                <w:sz w:val="20"/>
              </w:rPr>
              <w:t>Revi</w:t>
            </w:r>
            <w:r w:rsidR="00166BD5" w:rsidRPr="00032140">
              <w:rPr>
                <w:i/>
                <w:iCs/>
                <w:sz w:val="20"/>
              </w:rPr>
              <w:t>sed</w:t>
            </w:r>
            <w:r w:rsidRPr="00032140">
              <w:rPr>
                <w:i/>
                <w:iCs/>
                <w:sz w:val="20"/>
              </w:rPr>
              <w:t>: 00</w:t>
            </w:r>
            <w:r w:rsidRPr="00032140">
              <w:rPr>
                <w:i/>
                <w:iCs/>
                <w:sz w:val="20"/>
                <w:vertAlign w:val="superscript"/>
              </w:rPr>
              <w:t>th</w:t>
            </w:r>
            <w:r w:rsidRPr="00032140">
              <w:rPr>
                <w:i/>
                <w:iCs/>
                <w:sz w:val="20"/>
              </w:rPr>
              <w:t xml:space="preserve"> Month 2019</w:t>
            </w:r>
          </w:p>
          <w:p w14:paraId="204C6EB4" w14:textId="77777777" w:rsidR="004B3818" w:rsidRPr="00032140" w:rsidRDefault="004B3818" w:rsidP="00041CE4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/>
              <w:rPr>
                <w:i/>
                <w:iCs/>
                <w:sz w:val="20"/>
              </w:rPr>
            </w:pPr>
            <w:r w:rsidRPr="00032140">
              <w:rPr>
                <w:i/>
                <w:iCs/>
                <w:sz w:val="20"/>
              </w:rPr>
              <w:t>Accepted: 00</w:t>
            </w:r>
            <w:r w:rsidRPr="00032140">
              <w:rPr>
                <w:i/>
                <w:iCs/>
                <w:sz w:val="20"/>
                <w:vertAlign w:val="superscript"/>
              </w:rPr>
              <w:t>th</w:t>
            </w:r>
            <w:r w:rsidRPr="00032140">
              <w:rPr>
                <w:i/>
                <w:iCs/>
                <w:sz w:val="20"/>
              </w:rPr>
              <w:t xml:space="preserve"> Month 2019</w:t>
            </w:r>
          </w:p>
          <w:p w14:paraId="622A8ECB" w14:textId="38C587D9" w:rsidR="004B3818" w:rsidRPr="00032140" w:rsidRDefault="004B3818" w:rsidP="00041CE4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/>
              <w:rPr>
                <w:i/>
                <w:iCs/>
                <w:sz w:val="20"/>
              </w:rPr>
            </w:pPr>
            <w:r w:rsidRPr="00032140">
              <w:rPr>
                <w:i/>
                <w:iCs/>
                <w:sz w:val="20"/>
              </w:rPr>
              <w:t>Published: 00</w:t>
            </w:r>
            <w:r w:rsidRPr="00032140">
              <w:rPr>
                <w:i/>
                <w:iCs/>
                <w:sz w:val="20"/>
                <w:vertAlign w:val="superscript"/>
              </w:rPr>
              <w:t>th</w:t>
            </w:r>
            <w:r w:rsidRPr="00032140">
              <w:rPr>
                <w:i/>
                <w:iCs/>
                <w:sz w:val="20"/>
              </w:rPr>
              <w:t xml:space="preserve"> Month 2019</w:t>
            </w:r>
          </w:p>
          <w:p w14:paraId="4FBEB592" w14:textId="295FFAF0" w:rsidR="00041CE4" w:rsidRPr="00BF1E7E" w:rsidRDefault="00041CE4" w:rsidP="0087419C">
            <w:pPr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116" w:type="pct"/>
            <w:vMerge w:val="restart"/>
            <w:tcBorders>
              <w:top w:val="nil"/>
            </w:tcBorders>
          </w:tcPr>
          <w:p w14:paraId="624870F0" w14:textId="77777777" w:rsidR="004B3818" w:rsidRPr="00BF1E7E" w:rsidRDefault="004B3818" w:rsidP="00B7492B">
            <w:pPr>
              <w:ind w:left="-101" w:right="-101"/>
            </w:pPr>
          </w:p>
        </w:tc>
        <w:tc>
          <w:tcPr>
            <w:tcW w:w="3468" w:type="pct"/>
            <w:vMerge w:val="restart"/>
            <w:tcBorders>
              <w:top w:val="single" w:sz="4" w:space="0" w:color="auto"/>
            </w:tcBorders>
          </w:tcPr>
          <w:p w14:paraId="10218B4C" w14:textId="52ACF0BA" w:rsidR="00032140" w:rsidRPr="00032140" w:rsidRDefault="00055E1B" w:rsidP="00743E7F">
            <w:pPr>
              <w:pStyle w:val="Els-Abstract-head"/>
              <w:spacing w:before="120" w:after="120"/>
              <w:ind w:left="-101" w:right="-101"/>
              <w:jc w:val="both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 xml:space="preserve">Abstract must be written in single paragraph. </w:t>
            </w:r>
            <w:r w:rsidR="00C107CA">
              <w:rPr>
                <w:b w:val="0"/>
                <w:bCs/>
                <w:sz w:val="20"/>
              </w:rPr>
              <w:t xml:space="preserve">This section contains a structured abstract of the scientific article. Author should limit the abstract within 250 to 300 words. </w:t>
            </w:r>
            <w:r w:rsidR="00032140">
              <w:rPr>
                <w:b w:val="0"/>
                <w:bCs/>
                <w:sz w:val="20"/>
              </w:rPr>
              <w:t xml:space="preserve">Abstract should reflect a clear view of the scientific research including background of the research, gaps of the research, </w:t>
            </w:r>
            <w:r w:rsidR="00032140" w:rsidRPr="00032140">
              <w:rPr>
                <w:b w:val="0"/>
                <w:bCs/>
                <w:sz w:val="20"/>
              </w:rPr>
              <w:t xml:space="preserve">objectives, research </w:t>
            </w:r>
            <w:r>
              <w:rPr>
                <w:b w:val="0"/>
                <w:bCs/>
                <w:sz w:val="20"/>
              </w:rPr>
              <w:t>methods/</w:t>
            </w:r>
            <w:r w:rsidR="00032140" w:rsidRPr="00032140">
              <w:rPr>
                <w:b w:val="0"/>
                <w:bCs/>
                <w:sz w:val="20"/>
              </w:rPr>
              <w:t xml:space="preserve">approach, </w:t>
            </w:r>
            <w:r>
              <w:rPr>
                <w:b w:val="0"/>
                <w:bCs/>
                <w:sz w:val="20"/>
              </w:rPr>
              <w:t xml:space="preserve">significant </w:t>
            </w:r>
            <w:r w:rsidR="00032140" w:rsidRPr="00032140">
              <w:rPr>
                <w:b w:val="0"/>
                <w:bCs/>
                <w:sz w:val="20"/>
              </w:rPr>
              <w:t>findings</w:t>
            </w:r>
            <w:r>
              <w:rPr>
                <w:b w:val="0"/>
                <w:bCs/>
                <w:sz w:val="20"/>
              </w:rPr>
              <w:t xml:space="preserve">, and concluding remarks. However, the abstract contents/presentation of the review article may vary from the research </w:t>
            </w:r>
            <w:r w:rsidR="00743E7F">
              <w:rPr>
                <w:b w:val="0"/>
                <w:bCs/>
                <w:sz w:val="20"/>
              </w:rPr>
              <w:t>article. This</w:t>
            </w:r>
            <w:r w:rsidR="0056536F">
              <w:rPr>
                <w:b w:val="0"/>
                <w:bCs/>
                <w:sz w:val="20"/>
              </w:rPr>
              <w:t xml:space="preserve"> template uses text style as Times New Roman, font size 10. Only the title of the article </w:t>
            </w:r>
            <w:r w:rsidR="00D758B9">
              <w:rPr>
                <w:b w:val="0"/>
                <w:bCs/>
                <w:sz w:val="20"/>
              </w:rPr>
              <w:t>should be</w:t>
            </w:r>
            <w:r w:rsidR="0056536F">
              <w:rPr>
                <w:b w:val="0"/>
                <w:bCs/>
                <w:sz w:val="20"/>
              </w:rPr>
              <w:t xml:space="preserve"> in font size 18.</w:t>
            </w:r>
            <w:r w:rsidR="009E5628">
              <w:rPr>
                <w:b w:val="0"/>
                <w:bCs/>
                <w:sz w:val="20"/>
              </w:rPr>
              <w:t xml:space="preserve"> The heading of each section of main content should be numbered as 1, 2, 3, etc. The subsections should be numbered as 1.1, 1.2, 2.4, etc. and the sub-subsections should be numbered as 1.1.1, 1.2.2, 3.1.1, etc.</w:t>
            </w:r>
            <w:r w:rsidR="00743E7F">
              <w:rPr>
                <w:b w:val="0"/>
                <w:bCs/>
                <w:sz w:val="20"/>
              </w:rPr>
              <w:t xml:space="preserve"> </w:t>
            </w:r>
            <w:r w:rsidR="00E0613B">
              <w:rPr>
                <w:b w:val="0"/>
                <w:bCs/>
                <w:sz w:val="20"/>
              </w:rPr>
              <w:t>Depending on the diverse strategies of research works, the naming of the section</w:t>
            </w:r>
            <w:r>
              <w:rPr>
                <w:b w:val="0"/>
                <w:bCs/>
                <w:sz w:val="20"/>
              </w:rPr>
              <w:t>/sub-section</w:t>
            </w:r>
            <w:r w:rsidR="00E0613B">
              <w:rPr>
                <w:b w:val="0"/>
                <w:bCs/>
                <w:sz w:val="20"/>
              </w:rPr>
              <w:t xml:space="preserve"> headings may vary. For example, </w:t>
            </w:r>
            <w:r w:rsidR="00655C8F">
              <w:rPr>
                <w:b w:val="0"/>
                <w:bCs/>
                <w:sz w:val="20"/>
              </w:rPr>
              <w:t xml:space="preserve">the section organization of </w:t>
            </w:r>
            <w:r w:rsidR="00E0613B">
              <w:rPr>
                <w:b w:val="0"/>
                <w:bCs/>
                <w:sz w:val="20"/>
              </w:rPr>
              <w:t>an original research article and a review article differs from each other.</w:t>
            </w:r>
            <w:r w:rsidR="009E5628">
              <w:rPr>
                <w:b w:val="0"/>
                <w:bCs/>
                <w:sz w:val="20"/>
              </w:rPr>
              <w:t xml:space="preserve"> </w:t>
            </w:r>
          </w:p>
        </w:tc>
      </w:tr>
      <w:tr w:rsidR="004B3818" w:rsidRPr="00BF1E7E" w14:paraId="5D766780" w14:textId="77777777" w:rsidTr="00E94FFE">
        <w:trPr>
          <w:trHeight w:val="1305"/>
          <w:jc w:val="center"/>
        </w:trPr>
        <w:tc>
          <w:tcPr>
            <w:tcW w:w="1416" w:type="pct"/>
            <w:tcBorders>
              <w:top w:val="single" w:sz="4" w:space="0" w:color="auto"/>
              <w:bottom w:val="single" w:sz="4" w:space="0" w:color="auto"/>
            </w:tcBorders>
          </w:tcPr>
          <w:p w14:paraId="2D879373" w14:textId="699ECFDB" w:rsidR="004B3818" w:rsidRPr="00032140" w:rsidRDefault="004B3818" w:rsidP="00127EC7">
            <w:pPr>
              <w:pStyle w:val="Els-history"/>
              <w:pBdr>
                <w:top w:val="none" w:sz="0" w:space="0" w:color="auto"/>
              </w:pBdr>
              <w:spacing w:before="120" w:line="240" w:lineRule="auto"/>
              <w:ind w:left="-101" w:right="-101"/>
              <w:rPr>
                <w:sz w:val="20"/>
              </w:rPr>
            </w:pPr>
            <w:r w:rsidRPr="00032140">
              <w:rPr>
                <w:b/>
                <w:bCs/>
                <w:sz w:val="20"/>
              </w:rPr>
              <w:t>Key</w:t>
            </w:r>
            <w:r w:rsidR="00166BD5" w:rsidRPr="00032140">
              <w:rPr>
                <w:b/>
                <w:bCs/>
                <w:sz w:val="20"/>
              </w:rPr>
              <w:t>words</w:t>
            </w:r>
            <w:r w:rsidRPr="00032140">
              <w:rPr>
                <w:sz w:val="20"/>
              </w:rPr>
              <w:t>:</w:t>
            </w:r>
          </w:p>
          <w:p w14:paraId="644FC4BD" w14:textId="77777777" w:rsidR="00A46D2F" w:rsidRPr="00032140" w:rsidRDefault="00A46D2F" w:rsidP="00127EC7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 w:right="-101"/>
              <w:rPr>
                <w:b/>
                <w:bCs/>
                <w:sz w:val="20"/>
              </w:rPr>
            </w:pPr>
          </w:p>
          <w:p w14:paraId="31E2915B" w14:textId="4F9BE36A" w:rsidR="00190D9E" w:rsidRPr="00032140" w:rsidRDefault="00166BD5" w:rsidP="00837F5A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 w:right="-101"/>
              <w:rPr>
                <w:i/>
                <w:iCs/>
                <w:sz w:val="20"/>
              </w:rPr>
            </w:pPr>
            <w:r w:rsidRPr="00032140">
              <w:rPr>
                <w:i/>
                <w:iCs/>
                <w:sz w:val="20"/>
              </w:rPr>
              <w:t xml:space="preserve">3 to 5 </w:t>
            </w:r>
            <w:r w:rsidR="003F6A0B" w:rsidRPr="00032140">
              <w:rPr>
                <w:i/>
                <w:iCs/>
                <w:sz w:val="20"/>
              </w:rPr>
              <w:t>W</w:t>
            </w:r>
            <w:r w:rsidR="004B3818" w:rsidRPr="00032140">
              <w:rPr>
                <w:i/>
                <w:iCs/>
                <w:sz w:val="20"/>
              </w:rPr>
              <w:t>ords</w:t>
            </w:r>
            <w:r w:rsidRPr="00032140">
              <w:rPr>
                <w:i/>
                <w:iCs/>
                <w:sz w:val="20"/>
              </w:rPr>
              <w:t>/</w:t>
            </w:r>
            <w:r w:rsidR="003F6A0B" w:rsidRPr="00032140">
              <w:rPr>
                <w:i/>
                <w:iCs/>
                <w:sz w:val="20"/>
              </w:rPr>
              <w:t>P</w:t>
            </w:r>
            <w:r w:rsidR="004B3818" w:rsidRPr="00032140">
              <w:rPr>
                <w:i/>
                <w:iCs/>
                <w:sz w:val="20"/>
              </w:rPr>
              <w:t xml:space="preserve">harases </w:t>
            </w:r>
            <w:r w:rsidR="00743E7F">
              <w:rPr>
                <w:i/>
                <w:iCs/>
                <w:sz w:val="20"/>
              </w:rPr>
              <w:t>,</w:t>
            </w:r>
          </w:p>
          <w:p w14:paraId="417EC51E" w14:textId="2A703D2A" w:rsidR="00190D9E" w:rsidRPr="00032140" w:rsidRDefault="00166BD5" w:rsidP="00837F5A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 w:right="-101"/>
              <w:rPr>
                <w:i/>
                <w:iCs/>
                <w:sz w:val="20"/>
              </w:rPr>
            </w:pPr>
            <w:r w:rsidRPr="00032140">
              <w:rPr>
                <w:i/>
                <w:iCs/>
                <w:sz w:val="20"/>
              </w:rPr>
              <w:t>I</w:t>
            </w:r>
            <w:r w:rsidR="004B3818" w:rsidRPr="00032140">
              <w:rPr>
                <w:i/>
                <w:iCs/>
                <w:sz w:val="20"/>
              </w:rPr>
              <w:t xml:space="preserve">talic </w:t>
            </w:r>
            <w:r w:rsidR="003F6A0B" w:rsidRPr="00032140">
              <w:rPr>
                <w:i/>
                <w:iCs/>
                <w:sz w:val="20"/>
              </w:rPr>
              <w:t>F</w:t>
            </w:r>
            <w:r w:rsidR="004B3818" w:rsidRPr="00032140">
              <w:rPr>
                <w:i/>
                <w:iCs/>
                <w:sz w:val="20"/>
              </w:rPr>
              <w:t xml:space="preserve">orm </w:t>
            </w:r>
            <w:r w:rsidR="00743E7F">
              <w:rPr>
                <w:i/>
                <w:iCs/>
                <w:sz w:val="20"/>
              </w:rPr>
              <w:t>,</w:t>
            </w:r>
          </w:p>
          <w:p w14:paraId="4C30E1B5" w14:textId="2EE73E10" w:rsidR="00190D9E" w:rsidRPr="00032140" w:rsidRDefault="00166BD5" w:rsidP="00837F5A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 w:right="-101"/>
              <w:rPr>
                <w:i/>
                <w:iCs/>
                <w:sz w:val="20"/>
              </w:rPr>
            </w:pPr>
            <w:r w:rsidRPr="00032140">
              <w:rPr>
                <w:i/>
                <w:iCs/>
                <w:sz w:val="20"/>
              </w:rPr>
              <w:t xml:space="preserve">Font: </w:t>
            </w:r>
            <w:r w:rsidR="00BF1E7E" w:rsidRPr="00032140">
              <w:rPr>
                <w:i/>
                <w:iCs/>
                <w:sz w:val="20"/>
              </w:rPr>
              <w:t>Times New Roman</w:t>
            </w:r>
            <w:r w:rsidR="004B3818" w:rsidRPr="00032140">
              <w:rPr>
                <w:i/>
                <w:iCs/>
                <w:sz w:val="20"/>
              </w:rPr>
              <w:t xml:space="preserve"> </w:t>
            </w:r>
            <w:r w:rsidR="00743E7F">
              <w:rPr>
                <w:i/>
                <w:iCs/>
                <w:sz w:val="20"/>
              </w:rPr>
              <w:t>,</w:t>
            </w:r>
          </w:p>
          <w:p w14:paraId="0EB145C2" w14:textId="71D80DC0" w:rsidR="00190D9E" w:rsidRPr="00032140" w:rsidRDefault="006F01BB" w:rsidP="00837F5A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 w:right="-101"/>
              <w:rPr>
                <w:i/>
                <w:iCs/>
                <w:sz w:val="20"/>
              </w:rPr>
            </w:pPr>
            <w:r w:rsidRPr="00032140">
              <w:rPr>
                <w:i/>
                <w:iCs/>
                <w:sz w:val="20"/>
              </w:rPr>
              <w:t xml:space="preserve">Font </w:t>
            </w:r>
            <w:r w:rsidR="009A0371" w:rsidRPr="00032140">
              <w:rPr>
                <w:i/>
                <w:iCs/>
                <w:sz w:val="20"/>
              </w:rPr>
              <w:t>S</w:t>
            </w:r>
            <w:r w:rsidR="004B3818" w:rsidRPr="00032140">
              <w:rPr>
                <w:i/>
                <w:iCs/>
                <w:sz w:val="20"/>
              </w:rPr>
              <w:t>ize</w:t>
            </w:r>
            <w:r w:rsidR="00166BD5" w:rsidRPr="00032140">
              <w:rPr>
                <w:i/>
                <w:iCs/>
                <w:sz w:val="20"/>
              </w:rPr>
              <w:t>:</w:t>
            </w:r>
            <w:r w:rsidR="004B3818" w:rsidRPr="00032140">
              <w:rPr>
                <w:i/>
                <w:iCs/>
                <w:sz w:val="20"/>
              </w:rPr>
              <w:t xml:space="preserve"> </w:t>
            </w:r>
            <w:r w:rsidR="0056536F">
              <w:rPr>
                <w:i/>
                <w:iCs/>
                <w:sz w:val="20"/>
              </w:rPr>
              <w:t>10</w:t>
            </w:r>
          </w:p>
          <w:p w14:paraId="2E71AAC9" w14:textId="2A0F952E" w:rsidR="00190D9E" w:rsidRPr="00032140" w:rsidRDefault="00190D9E" w:rsidP="00837F5A">
            <w:pPr>
              <w:pStyle w:val="Els-history"/>
              <w:pBdr>
                <w:top w:val="none" w:sz="0" w:space="0" w:color="auto"/>
              </w:pBdr>
              <w:spacing w:line="240" w:lineRule="auto"/>
              <w:ind w:left="-101" w:right="-101"/>
              <w:rPr>
                <w:i/>
                <w:iCs/>
                <w:sz w:val="20"/>
              </w:rPr>
            </w:pPr>
            <w:r w:rsidRPr="00032140">
              <w:rPr>
                <w:i/>
                <w:iCs/>
                <w:sz w:val="20"/>
              </w:rPr>
              <w:t xml:space="preserve">No </w:t>
            </w:r>
            <w:r w:rsidR="003F6A0B" w:rsidRPr="00032140">
              <w:rPr>
                <w:i/>
                <w:iCs/>
                <w:sz w:val="20"/>
              </w:rPr>
              <w:t>S</w:t>
            </w:r>
            <w:r w:rsidRPr="00032140">
              <w:rPr>
                <w:i/>
                <w:iCs/>
                <w:sz w:val="20"/>
              </w:rPr>
              <w:t>eparators (, or ;)</w:t>
            </w:r>
          </w:p>
          <w:p w14:paraId="40749910" w14:textId="71776EBB" w:rsidR="00041CE4" w:rsidRPr="00BF1E7E" w:rsidRDefault="00041CE4" w:rsidP="00041CE4">
            <w:pPr>
              <w:ind w:left="-105"/>
              <w:rPr>
                <w:sz w:val="18"/>
                <w:szCs w:val="18"/>
                <w:lang w:val="en-US"/>
              </w:rPr>
            </w:pPr>
          </w:p>
        </w:tc>
        <w:tc>
          <w:tcPr>
            <w:tcW w:w="116" w:type="pct"/>
            <w:vMerge/>
            <w:tcBorders>
              <w:bottom w:val="single" w:sz="4" w:space="0" w:color="auto"/>
            </w:tcBorders>
          </w:tcPr>
          <w:p w14:paraId="5420BFBF" w14:textId="77777777" w:rsidR="004B3818" w:rsidRPr="00BF1E7E" w:rsidRDefault="004B3818" w:rsidP="00D76010"/>
        </w:tc>
        <w:tc>
          <w:tcPr>
            <w:tcW w:w="3468" w:type="pct"/>
            <w:vMerge/>
            <w:tcBorders>
              <w:bottom w:val="single" w:sz="4" w:space="0" w:color="auto"/>
            </w:tcBorders>
          </w:tcPr>
          <w:p w14:paraId="0768E06D" w14:textId="77777777" w:rsidR="004B3818" w:rsidRPr="00BF1E7E" w:rsidRDefault="004B3818" w:rsidP="006F2222">
            <w:pPr>
              <w:pStyle w:val="Els-Abstract-head"/>
              <w:spacing w:before="120" w:after="120"/>
              <w:rPr>
                <w:b w:val="0"/>
                <w:bCs/>
                <w:sz w:val="20"/>
              </w:rPr>
            </w:pPr>
          </w:p>
        </w:tc>
      </w:tr>
    </w:tbl>
    <w:p w14:paraId="3184ABF6" w14:textId="67AEEDDA" w:rsidR="009D6A20" w:rsidRPr="00032140" w:rsidRDefault="00743E7F" w:rsidP="00743E7F">
      <w:pPr>
        <w:pStyle w:val="Els-body-text"/>
        <w:spacing w:line="240" w:lineRule="auto"/>
        <w:ind w:firstLine="0"/>
        <w:jc w:val="right"/>
        <w:rPr>
          <w:sz w:val="20"/>
          <w:lang w:val="en-GB"/>
        </w:rPr>
      </w:pPr>
      <w:r w:rsidRPr="00DC04EF">
        <w:rPr>
          <w:sz w:val="20"/>
        </w:rPr>
        <w:t xml:space="preserve">This work is licensed under a </w:t>
      </w:r>
      <w:hyperlink r:id="rId9">
        <w:r w:rsidRPr="00DC04EF">
          <w:rPr>
            <w:rFonts w:eastAsia="Times New Roman"/>
            <w:i/>
            <w:sz w:val="20"/>
          </w:rPr>
          <w:t>Creative Commons Attribution</w:t>
        </w:r>
      </w:hyperlink>
      <w:hyperlink r:id="rId10">
        <w:r w:rsidRPr="00DC04EF">
          <w:rPr>
            <w:rFonts w:eastAsia="Times New Roman"/>
            <w:i/>
            <w:sz w:val="20"/>
          </w:rPr>
          <w:t>-</w:t>
        </w:r>
      </w:hyperlink>
      <w:hyperlink r:id="rId11">
        <w:r w:rsidRPr="00DC04EF">
          <w:rPr>
            <w:rFonts w:eastAsia="Times New Roman"/>
            <w:i/>
            <w:sz w:val="20"/>
          </w:rPr>
          <w:t>Non</w:t>
        </w:r>
      </w:hyperlink>
      <w:hyperlink r:id="rId12">
        <w:r w:rsidRPr="00DC04EF">
          <w:rPr>
            <w:rFonts w:eastAsia="Times New Roman"/>
            <w:i/>
            <w:sz w:val="20"/>
          </w:rPr>
          <w:t>-</w:t>
        </w:r>
      </w:hyperlink>
      <w:hyperlink r:id="rId13">
        <w:r w:rsidRPr="00DC04EF">
          <w:rPr>
            <w:rFonts w:eastAsia="Times New Roman"/>
            <w:i/>
            <w:sz w:val="20"/>
          </w:rPr>
          <w:t>commercial 4.0 International License.</w:t>
        </w:r>
      </w:hyperlink>
    </w:p>
    <w:p w14:paraId="17566908" w14:textId="77777777" w:rsidR="00B67608" w:rsidRPr="00032140" w:rsidRDefault="00B67608" w:rsidP="00B67608">
      <w:pPr>
        <w:pStyle w:val="Els-body-text"/>
        <w:spacing w:line="240" w:lineRule="auto"/>
        <w:ind w:firstLine="0"/>
        <w:rPr>
          <w:sz w:val="20"/>
          <w:lang w:val="en-GB"/>
        </w:rPr>
      </w:pPr>
    </w:p>
    <w:p w14:paraId="49C5C8F2" w14:textId="77777777" w:rsidR="009E58BD" w:rsidRPr="00032140" w:rsidRDefault="009E58BD" w:rsidP="00B67608">
      <w:pPr>
        <w:pStyle w:val="Els-body-text"/>
        <w:ind w:firstLine="0"/>
        <w:rPr>
          <w:sz w:val="20"/>
        </w:rPr>
        <w:sectPr w:rsidR="009E58BD" w:rsidRPr="00032140" w:rsidSect="00677BB5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footnotePr>
            <w:numFmt w:val="chicago"/>
          </w:footnotePr>
          <w:type w:val="continuous"/>
          <w:pgSz w:w="11906" w:h="16838" w:code="9"/>
          <w:pgMar w:top="2016" w:right="1008" w:bottom="1296" w:left="1008" w:header="432" w:footer="432" w:gutter="0"/>
          <w:cols w:space="720"/>
          <w:titlePg/>
          <w:docGrid w:linePitch="360"/>
        </w:sectPr>
      </w:pPr>
    </w:p>
    <w:p w14:paraId="50D13DE5" w14:textId="7F786216" w:rsidR="0012192F" w:rsidRPr="00BF1E7E" w:rsidRDefault="00941114" w:rsidP="004B7F83">
      <w:pPr>
        <w:pStyle w:val="H1NoSpace"/>
        <w:tabs>
          <w:tab w:val="left" w:pos="360"/>
        </w:tabs>
        <w:spacing w:after="120"/>
        <w:ind w:left="360" w:hanging="360"/>
        <w:rPr>
          <w:rFonts w:ascii="Times New Roman" w:hAnsi="Times New Roman" w:cs="Times New Roman"/>
          <w:color w:val="auto"/>
          <w:sz w:val="20"/>
          <w:szCs w:val="20"/>
        </w:rPr>
      </w:pPr>
      <w:r w:rsidRPr="00BF1E7E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12192F" w:rsidRPr="00BF1E7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12192F" w:rsidRPr="00BF1E7E">
        <w:rPr>
          <w:rFonts w:ascii="Times New Roman" w:eastAsia="MS Gothic" w:hAnsi="Times New Roman" w:cs="Times New Roman"/>
          <w:color w:val="auto"/>
          <w:sz w:val="20"/>
          <w:szCs w:val="20"/>
        </w:rPr>
        <w:t> </w:t>
      </w:r>
      <w:r w:rsidR="0012192F" w:rsidRPr="00BF1E7E">
        <w:rPr>
          <w:rFonts w:ascii="Times New Roman" w:hAnsi="Times New Roman" w:cs="Times New Roman"/>
          <w:color w:val="auto"/>
          <w:sz w:val="20"/>
          <w:szCs w:val="20"/>
        </w:rPr>
        <w:t>INTRODUCTION</w:t>
      </w:r>
    </w:p>
    <w:p w14:paraId="5E6E6BE6" w14:textId="114D7284" w:rsidR="00EA7FD0" w:rsidRDefault="0045213C" w:rsidP="0045213C">
      <w:pPr>
        <w:pStyle w:val="PARA"/>
        <w:spacing w:after="120"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 xml:space="preserve">This section should </w:t>
      </w:r>
      <w:r w:rsidR="00FB35C1">
        <w:rPr>
          <w:rFonts w:cs="Times New Roman"/>
          <w:spacing w:val="0"/>
        </w:rPr>
        <w:t xml:space="preserve">generally </w:t>
      </w:r>
      <w:r>
        <w:rPr>
          <w:rFonts w:cs="Times New Roman"/>
          <w:spacing w:val="0"/>
        </w:rPr>
        <w:t>contain the literature review</w:t>
      </w:r>
      <w:r w:rsidR="00055E1B">
        <w:rPr>
          <w:rFonts w:cs="Times New Roman"/>
          <w:spacing w:val="0"/>
        </w:rPr>
        <w:t xml:space="preserve"> (</w:t>
      </w:r>
      <w:r w:rsidR="00055E1B" w:rsidRPr="00657660">
        <w:rPr>
          <w:rFonts w:cs="Times New Roman"/>
        </w:rPr>
        <w:t>particularly from the last 5-10 years</w:t>
      </w:r>
      <w:r w:rsidR="00055E1B">
        <w:rPr>
          <w:rFonts w:cs="Times New Roman"/>
        </w:rPr>
        <w:t>)</w:t>
      </w:r>
      <w:r>
        <w:rPr>
          <w:rFonts w:cs="Times New Roman"/>
          <w:spacing w:val="0"/>
        </w:rPr>
        <w:t xml:space="preserve"> which include</w:t>
      </w:r>
      <w:r w:rsidR="00FB35C1">
        <w:rPr>
          <w:rFonts w:cs="Times New Roman"/>
          <w:spacing w:val="0"/>
        </w:rPr>
        <w:t>s</w:t>
      </w:r>
      <w:r>
        <w:rPr>
          <w:rFonts w:cs="Times New Roman"/>
          <w:spacing w:val="0"/>
        </w:rPr>
        <w:t xml:space="preserve"> background, current status of the specific research area/topic, problem statement, etc.</w:t>
      </w:r>
      <w:r w:rsidR="00055E1B">
        <w:rPr>
          <w:rFonts w:cs="Times New Roman"/>
          <w:spacing w:val="0"/>
        </w:rPr>
        <w:t xml:space="preserve"> </w:t>
      </w:r>
    </w:p>
    <w:p w14:paraId="5DCBCE0A" w14:textId="367CCC66" w:rsidR="00055E1B" w:rsidRPr="00BF1E7E" w:rsidRDefault="00055E1B" w:rsidP="0045213C">
      <w:pPr>
        <w:pStyle w:val="PARA"/>
        <w:spacing w:after="120" w:line="240" w:lineRule="auto"/>
        <w:rPr>
          <w:rFonts w:cs="Times New Roman"/>
          <w:spacing w:val="0"/>
        </w:rPr>
      </w:pPr>
      <w:r w:rsidRPr="00657660">
        <w:rPr>
          <w:rFonts w:cs="Times New Roman"/>
        </w:rPr>
        <w:t>Try to avoid</w:t>
      </w:r>
      <w:r>
        <w:rPr>
          <w:rFonts w:cs="Times New Roman"/>
        </w:rPr>
        <w:t xml:space="preserve"> the use of unauthorized/non-referred </w:t>
      </w:r>
      <w:r w:rsidRPr="00657660">
        <w:rPr>
          <w:rFonts w:cs="Times New Roman"/>
        </w:rPr>
        <w:t>web-based resources (</w:t>
      </w:r>
      <w:proofErr w:type="gramStart"/>
      <w:r w:rsidRPr="00657660">
        <w:rPr>
          <w:rFonts w:cs="Times New Roman"/>
        </w:rPr>
        <w:t>i.e.</w:t>
      </w:r>
      <w:proofErr w:type="gramEnd"/>
      <w:r w:rsidRPr="00657660">
        <w:rPr>
          <w:rFonts w:cs="Times New Roman"/>
        </w:rPr>
        <w:t xml:space="preserve"> Figure/Table/Text). Use the contents obtained from journal </w:t>
      </w:r>
      <w:r>
        <w:rPr>
          <w:rFonts w:cs="Times New Roman"/>
        </w:rPr>
        <w:t>articles</w:t>
      </w:r>
      <w:r w:rsidRPr="00657660">
        <w:rPr>
          <w:rFonts w:cs="Times New Roman"/>
        </w:rPr>
        <w:t>, book chapters</w:t>
      </w:r>
      <w:r>
        <w:rPr>
          <w:rFonts w:cs="Times New Roman"/>
        </w:rPr>
        <w:t>, authorized organizations (WHO, NIH etc.) etc.</w:t>
      </w:r>
    </w:p>
    <w:p w14:paraId="2DBCF9CD" w14:textId="77E865F7" w:rsidR="00120C32" w:rsidRPr="00BF1E7E" w:rsidRDefault="00941114" w:rsidP="00120C32">
      <w:pPr>
        <w:pStyle w:val="H1NoSpace"/>
        <w:tabs>
          <w:tab w:val="left" w:pos="360"/>
        </w:tabs>
        <w:spacing w:after="120"/>
        <w:ind w:left="360" w:hanging="360"/>
        <w:rPr>
          <w:rFonts w:ascii="Times New Roman" w:hAnsi="Times New Roman" w:cs="Times New Roman"/>
          <w:color w:val="auto"/>
          <w:sz w:val="20"/>
          <w:szCs w:val="20"/>
        </w:rPr>
      </w:pPr>
      <w:r w:rsidRPr="00BF1E7E">
        <w:rPr>
          <w:rFonts w:ascii="Times New Roman" w:hAnsi="Times New Roman" w:cs="Times New Roman"/>
          <w:color w:val="auto"/>
          <w:sz w:val="20"/>
          <w:szCs w:val="20"/>
        </w:rPr>
        <w:t>2</w:t>
      </w:r>
      <w:r w:rsidR="00120C32" w:rsidRPr="00BF1E7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120C32" w:rsidRPr="00BF1E7E">
        <w:rPr>
          <w:rFonts w:ascii="Times New Roman" w:hAnsi="Times New Roman" w:cs="Times New Roman"/>
          <w:color w:val="auto"/>
          <w:sz w:val="20"/>
          <w:szCs w:val="20"/>
        </w:rPr>
        <w:tab/>
      </w:r>
      <w:r w:rsidR="0045213C">
        <w:rPr>
          <w:rFonts w:ascii="Times New Roman" w:hAnsi="Times New Roman" w:cs="Times New Roman"/>
          <w:color w:val="auto"/>
          <w:sz w:val="20"/>
          <w:szCs w:val="20"/>
        </w:rPr>
        <w:t>MATERIALS AND METHODS</w:t>
      </w:r>
    </w:p>
    <w:p w14:paraId="1E0AEE15" w14:textId="376CDF1D" w:rsidR="002302A1" w:rsidRDefault="0045213C" w:rsidP="00120C32">
      <w:pPr>
        <w:pStyle w:val="PARA"/>
        <w:spacing w:after="120"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>This section should report all the relevant subsections that include</w:t>
      </w:r>
    </w:p>
    <w:p w14:paraId="66B83F43" w14:textId="626B7A09" w:rsidR="0045213C" w:rsidRDefault="0045213C" w:rsidP="00120C32">
      <w:pPr>
        <w:pStyle w:val="PARA"/>
        <w:spacing w:after="120"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>2.1 Materials Used with Full Details</w:t>
      </w:r>
    </w:p>
    <w:p w14:paraId="455FE47A" w14:textId="15E862BC" w:rsidR="0045213C" w:rsidRDefault="0045213C" w:rsidP="00120C32">
      <w:pPr>
        <w:pStyle w:val="PARA"/>
        <w:spacing w:after="120"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>2.2 Design and Fabrication Methodology with Full Details</w:t>
      </w:r>
    </w:p>
    <w:p w14:paraId="10C432E2" w14:textId="6F0E6E84" w:rsidR="0045213C" w:rsidRDefault="0045213C" w:rsidP="00120C32">
      <w:pPr>
        <w:pStyle w:val="PARA"/>
        <w:spacing w:after="120"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>2.3 Characterization Methodology with Full Details</w:t>
      </w:r>
    </w:p>
    <w:p w14:paraId="36802351" w14:textId="0FC6C158" w:rsidR="0045213C" w:rsidRDefault="0045213C" w:rsidP="00120C32">
      <w:pPr>
        <w:pStyle w:val="PARA"/>
        <w:spacing w:after="120"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>2.4 ...</w:t>
      </w:r>
    </w:p>
    <w:p w14:paraId="51066496" w14:textId="386B37C0" w:rsidR="00120C32" w:rsidRPr="00BF1E7E" w:rsidRDefault="00941114" w:rsidP="00120C32">
      <w:pPr>
        <w:pStyle w:val="H1NoSpace"/>
        <w:tabs>
          <w:tab w:val="left" w:pos="360"/>
        </w:tabs>
        <w:spacing w:after="120"/>
        <w:ind w:left="360" w:hanging="360"/>
        <w:rPr>
          <w:rFonts w:ascii="Times New Roman" w:hAnsi="Times New Roman" w:cs="Times New Roman"/>
          <w:color w:val="auto"/>
          <w:sz w:val="20"/>
          <w:szCs w:val="20"/>
        </w:rPr>
      </w:pPr>
      <w:r w:rsidRPr="00BF1E7E">
        <w:rPr>
          <w:rFonts w:ascii="Times New Roman" w:hAnsi="Times New Roman" w:cs="Times New Roman"/>
          <w:color w:val="auto"/>
          <w:sz w:val="20"/>
          <w:szCs w:val="20"/>
        </w:rPr>
        <w:t>3</w:t>
      </w:r>
      <w:r w:rsidR="00120C32" w:rsidRPr="00BF1E7E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120C32" w:rsidRPr="00BF1E7E">
        <w:rPr>
          <w:rFonts w:ascii="Times New Roman" w:hAnsi="Times New Roman" w:cs="Times New Roman"/>
          <w:color w:val="auto"/>
          <w:sz w:val="20"/>
          <w:szCs w:val="20"/>
        </w:rPr>
        <w:tab/>
      </w:r>
      <w:r w:rsidR="0045213C">
        <w:rPr>
          <w:rFonts w:ascii="Times New Roman" w:hAnsi="Times New Roman" w:cs="Times New Roman"/>
          <w:color w:val="auto"/>
          <w:sz w:val="20"/>
          <w:szCs w:val="20"/>
        </w:rPr>
        <w:t>RESULTS AND DISCUSSIONS</w:t>
      </w:r>
    </w:p>
    <w:p w14:paraId="12608B13" w14:textId="7EB7C751" w:rsidR="00FB35C1" w:rsidRPr="006E52F8" w:rsidRDefault="00FB35C1" w:rsidP="006E52F8">
      <w:pPr>
        <w:pStyle w:val="PARA"/>
        <w:spacing w:after="120" w:line="240" w:lineRule="auto"/>
        <w:rPr>
          <w:rFonts w:cs="Times New Roman"/>
        </w:rPr>
      </w:pPr>
      <w:r>
        <w:rPr>
          <w:rFonts w:cs="Times New Roman"/>
          <w:spacing w:val="0"/>
        </w:rPr>
        <w:t xml:space="preserve">Results can be presented in text, Figures, Tables, etc. </w:t>
      </w:r>
      <w:r w:rsidRPr="006E52F8">
        <w:rPr>
          <w:rFonts w:cs="Times New Roman"/>
        </w:rPr>
        <w:t>Every Figure/Table</w:t>
      </w:r>
      <w:r>
        <w:rPr>
          <w:rFonts w:cs="Times New Roman"/>
        </w:rPr>
        <w:t xml:space="preserve">/ </w:t>
      </w:r>
      <w:r w:rsidRPr="006E52F8">
        <w:rPr>
          <w:rFonts w:cs="Times New Roman"/>
        </w:rPr>
        <w:t>should be introduced (</w:t>
      </w:r>
      <w:proofErr w:type="gramStart"/>
      <w:r w:rsidRPr="006E52F8">
        <w:rPr>
          <w:rFonts w:cs="Times New Roman"/>
        </w:rPr>
        <w:t>i.e.</w:t>
      </w:r>
      <w:proofErr w:type="gramEnd"/>
      <w:r w:rsidRPr="006E52F8">
        <w:rPr>
          <w:rFonts w:cs="Times New Roman"/>
        </w:rPr>
        <w:t xml:space="preserve"> mentioned) first inside the text and then be presented</w:t>
      </w:r>
      <w:r>
        <w:rPr>
          <w:rFonts w:cs="Times New Roman"/>
        </w:rPr>
        <w:t xml:space="preserve">, which means that </w:t>
      </w:r>
      <w:r w:rsidRPr="006E52F8">
        <w:rPr>
          <w:rFonts w:cs="Times New Roman"/>
        </w:rPr>
        <w:t>no Figure/Table should be p</w:t>
      </w:r>
      <w:r>
        <w:rPr>
          <w:rFonts w:cs="Times New Roman"/>
        </w:rPr>
        <w:t>resented/p</w:t>
      </w:r>
      <w:r w:rsidRPr="006E52F8">
        <w:rPr>
          <w:rFonts w:cs="Times New Roman"/>
        </w:rPr>
        <w:t>laced before mentioning it inside the text.</w:t>
      </w:r>
    </w:p>
    <w:p w14:paraId="05F7E6DE" w14:textId="0DD3B199" w:rsidR="00FB35C1" w:rsidRPr="00BF1E7E" w:rsidRDefault="00FB35C1" w:rsidP="00FB35C1">
      <w:pPr>
        <w:pStyle w:val="PARA"/>
        <w:spacing w:after="120" w:line="240" w:lineRule="auto"/>
        <w:rPr>
          <w:rFonts w:cs="Times New Roman"/>
          <w:spacing w:val="0"/>
        </w:rPr>
      </w:pPr>
      <w:r w:rsidRPr="006E52F8">
        <w:rPr>
          <w:rFonts w:cs="Times New Roman"/>
        </w:rPr>
        <w:t>The Data/Information in the Figure/Table should be explained/discussed accordingly with scientific reasoning before and/or after presenting</w:t>
      </w:r>
      <w:r w:rsidRPr="00657660">
        <w:rPr>
          <w:rFonts w:cs="Times New Roman"/>
        </w:rPr>
        <w:t xml:space="preserve"> the Table/Figure.</w:t>
      </w:r>
      <w:r>
        <w:rPr>
          <w:rFonts w:cs="Times New Roman"/>
        </w:rPr>
        <w:t xml:space="preserve"> The results can also be compared/contrasted with the similar past findings, wherever applicable.  </w:t>
      </w:r>
    </w:p>
    <w:p w14:paraId="74ED55C3" w14:textId="4452114B" w:rsidR="00377A6D" w:rsidRDefault="00377A6D" w:rsidP="00377A6D">
      <w:pPr>
        <w:pStyle w:val="PARA"/>
        <w:spacing w:after="120"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 xml:space="preserve">The motion analysis results are presented in Figure 1. It should follow the scientific explanation…. </w:t>
      </w:r>
    </w:p>
    <w:p w14:paraId="6A8FCE6F" w14:textId="458F6FC0" w:rsidR="009D434A" w:rsidRPr="00BF1E7E" w:rsidRDefault="009D434A" w:rsidP="00941114">
      <w:pPr>
        <w:pStyle w:val="PARA"/>
        <w:spacing w:after="120" w:line="240" w:lineRule="auto"/>
        <w:jc w:val="center"/>
        <w:rPr>
          <w:rFonts w:cs="Times New Roman"/>
          <w:spacing w:val="0"/>
        </w:rPr>
      </w:pPr>
      <w:r w:rsidRPr="00BF1E7E">
        <w:rPr>
          <w:rFonts w:cs="Times New Roman"/>
          <w:noProof/>
          <w:sz w:val="18"/>
          <w:szCs w:val="18"/>
        </w:rPr>
        <w:lastRenderedPageBreak/>
        <w:drawing>
          <wp:inline distT="0" distB="0" distL="0" distR="0" wp14:anchorId="229ADC37" wp14:editId="33EBDAB4">
            <wp:extent cx="2926539" cy="18288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3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ED30" w14:textId="6CE4869A" w:rsidR="009D434A" w:rsidRPr="00256434" w:rsidRDefault="009D434A" w:rsidP="00413067">
      <w:pPr>
        <w:pStyle w:val="PARA"/>
        <w:spacing w:after="120" w:line="240" w:lineRule="auto"/>
        <w:rPr>
          <w:rFonts w:cs="Times New Roman"/>
          <w:spacing w:val="0"/>
        </w:rPr>
      </w:pPr>
      <w:r w:rsidRPr="00256434">
        <w:rPr>
          <w:rFonts w:cs="Times New Roman"/>
          <w:b/>
          <w:bCs/>
          <w:spacing w:val="0"/>
        </w:rPr>
        <w:t>Figure 1</w:t>
      </w:r>
      <w:r w:rsidR="00941114" w:rsidRPr="00256434">
        <w:rPr>
          <w:rFonts w:cs="Times New Roman"/>
          <w:b/>
          <w:bCs/>
          <w:spacing w:val="0"/>
        </w:rPr>
        <w:t>:</w:t>
      </w:r>
      <w:r w:rsidRPr="00256434">
        <w:rPr>
          <w:rFonts w:cs="Times New Roman"/>
          <w:spacing w:val="0"/>
        </w:rPr>
        <w:t xml:space="preserve"> </w:t>
      </w:r>
      <w:r w:rsidR="00413067" w:rsidRPr="00256434">
        <w:rPr>
          <w:rFonts w:cs="Times New Roman"/>
          <w:spacing w:val="0"/>
        </w:rPr>
        <w:t>The figure must be introduced inside the content before placing/presentation and should be described/explained scientifically.  Figure caption must be at the bottom of the figure</w:t>
      </w:r>
      <w:r w:rsidR="00416AA5" w:rsidRPr="00256434">
        <w:rPr>
          <w:rFonts w:cs="Times New Roman"/>
          <w:spacing w:val="0"/>
        </w:rPr>
        <w:t xml:space="preserve"> </w:t>
      </w:r>
    </w:p>
    <w:p w14:paraId="66744663" w14:textId="6F8B0020" w:rsidR="00377A6D" w:rsidRDefault="00377A6D" w:rsidP="00377A6D">
      <w:pPr>
        <w:pStyle w:val="PARA"/>
        <w:spacing w:after="120"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 xml:space="preserve">The mechanical properties … are presented in </w:t>
      </w:r>
      <w:r w:rsidR="00711B0F" w:rsidRPr="00BF1E7E">
        <w:rPr>
          <w:rFonts w:cs="Times New Roman"/>
          <w:spacing w:val="0"/>
        </w:rPr>
        <w:t>Table</w:t>
      </w:r>
      <w:r w:rsidR="009D434A" w:rsidRPr="00BF1E7E">
        <w:rPr>
          <w:rFonts w:cs="Times New Roman"/>
          <w:spacing w:val="0"/>
        </w:rPr>
        <w:t xml:space="preserve"> </w:t>
      </w:r>
      <w:r>
        <w:rPr>
          <w:rFonts w:cs="Times New Roman"/>
          <w:spacing w:val="0"/>
        </w:rPr>
        <w:t xml:space="preserve">1. It should follow the scientific explanation…. </w:t>
      </w:r>
    </w:p>
    <w:p w14:paraId="1BADFDDC" w14:textId="7CF0AE2B" w:rsidR="002C28A8" w:rsidRPr="00256434" w:rsidRDefault="002C28A8" w:rsidP="002C28A8">
      <w:pPr>
        <w:pStyle w:val="PARA"/>
        <w:spacing w:after="120" w:line="240" w:lineRule="auto"/>
        <w:rPr>
          <w:rFonts w:cs="Times New Roman"/>
          <w:spacing w:val="0"/>
        </w:rPr>
      </w:pPr>
      <w:r w:rsidRPr="00256434">
        <w:rPr>
          <w:rFonts w:cs="Times New Roman"/>
          <w:b/>
          <w:bCs/>
          <w:spacing w:val="0"/>
        </w:rPr>
        <w:t xml:space="preserve">Table 1: </w:t>
      </w:r>
      <w:r w:rsidRPr="00256434">
        <w:rPr>
          <w:rFonts w:cs="Times New Roman"/>
          <w:spacing w:val="0"/>
        </w:rPr>
        <w:t>The table must be introduced inside the content before placing/presentation and should be described/explained scientifically.  Table title must be at the top of the table</w:t>
      </w:r>
    </w:p>
    <w:tbl>
      <w:tblPr>
        <w:tblStyle w:val="PlainTable2"/>
        <w:tblW w:w="4788" w:type="pct"/>
        <w:tblLook w:val="04A0" w:firstRow="1" w:lastRow="0" w:firstColumn="1" w:lastColumn="0" w:noHBand="0" w:noVBand="1"/>
      </w:tblPr>
      <w:tblGrid>
        <w:gridCol w:w="1459"/>
        <w:gridCol w:w="1588"/>
        <w:gridCol w:w="1516"/>
      </w:tblGrid>
      <w:tr w:rsidR="002C28A8" w14:paraId="66FD5B02" w14:textId="77777777" w:rsidTr="00743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622AD59F" w14:textId="7CE532D8" w:rsidR="002C28A8" w:rsidRPr="0070322F" w:rsidRDefault="0070322F" w:rsidP="0070322F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20521340" w14:textId="10CAFD4C" w:rsidR="002C28A8" w:rsidRPr="0070322F" w:rsidRDefault="0070322F" w:rsidP="0070322F">
            <w:pPr>
              <w:pStyle w:val="PARA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07B9339A" w14:textId="5663FA17" w:rsidR="002C28A8" w:rsidRPr="0070322F" w:rsidRDefault="0070322F" w:rsidP="0070322F">
            <w:pPr>
              <w:pStyle w:val="PARA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2C28A8" w14:paraId="1CBC1EDD" w14:textId="77777777" w:rsidTr="0074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2099412F" w14:textId="547E2802" w:rsidR="002C28A8" w:rsidRPr="0070322F" w:rsidRDefault="0070322F" w:rsidP="0070322F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3266594E" w14:textId="06D1C4E6" w:rsidR="002C28A8" w:rsidRDefault="0070322F" w:rsidP="0070322F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1B7CC5C7" w14:textId="387B5BCF" w:rsidR="002C28A8" w:rsidRDefault="0070322F" w:rsidP="0070322F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2C28A8" w14:paraId="4209E441" w14:textId="77777777" w:rsidTr="00743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77F8C745" w14:textId="6F7DED23" w:rsidR="002C28A8" w:rsidRPr="0070322F" w:rsidRDefault="0070322F" w:rsidP="0070322F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1E018ABE" w14:textId="4CFF48DB" w:rsidR="002C28A8" w:rsidRDefault="0070322F" w:rsidP="0070322F">
            <w:pPr>
              <w:pStyle w:val="PARA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3C346B6C" w14:textId="789ADE2F" w:rsidR="002C28A8" w:rsidRDefault="0070322F" w:rsidP="0070322F">
            <w:pPr>
              <w:pStyle w:val="PARA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2C28A8" w14:paraId="089F8365" w14:textId="77777777" w:rsidTr="0074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1086592C" w14:textId="684AAF1A" w:rsidR="002C28A8" w:rsidRPr="0070322F" w:rsidRDefault="0070322F" w:rsidP="0070322F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0D17B25F" w14:textId="142C665E" w:rsidR="002C28A8" w:rsidRDefault="0070322F" w:rsidP="0070322F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6122A1A1" w14:textId="065FE989" w:rsidR="002C28A8" w:rsidRDefault="0070322F" w:rsidP="0070322F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2C28A8" w14:paraId="732EF8AE" w14:textId="77777777" w:rsidTr="00743E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6A806E5D" w14:textId="288EE7E4" w:rsidR="002C28A8" w:rsidRPr="0070322F" w:rsidRDefault="0070322F" w:rsidP="0070322F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5C16DA39" w14:textId="0D62D55F" w:rsidR="002C28A8" w:rsidRDefault="0070322F" w:rsidP="0070322F">
            <w:pPr>
              <w:pStyle w:val="PARA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73BEA0E2" w14:textId="23A05230" w:rsidR="002C28A8" w:rsidRDefault="0070322F" w:rsidP="0070322F">
            <w:pPr>
              <w:pStyle w:val="PARA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2C28A8" w14:paraId="4FED7F8A" w14:textId="77777777" w:rsidTr="0074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6C0731B4" w14:textId="587DC983" w:rsidR="002C28A8" w:rsidRPr="0070322F" w:rsidRDefault="0070322F" w:rsidP="0070322F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6B0AC864" w14:textId="6CA88AC4" w:rsidR="002C28A8" w:rsidRDefault="0070322F" w:rsidP="0070322F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17B683DD" w14:textId="18E07BCA" w:rsidR="002C28A8" w:rsidRDefault="0070322F" w:rsidP="0070322F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</w:tbl>
    <w:p w14:paraId="5F5AE443" w14:textId="5F593932" w:rsidR="004F443A" w:rsidRDefault="004F443A" w:rsidP="00F8501D">
      <w:pPr>
        <w:pStyle w:val="H1NoSpace"/>
        <w:tabs>
          <w:tab w:val="left" w:pos="360"/>
        </w:tabs>
        <w:spacing w:after="120"/>
        <w:ind w:left="360" w:hanging="360"/>
        <w:rPr>
          <w:rFonts w:ascii="Times New Roman" w:hAnsi="Times New Roman" w:cs="Times New Roman"/>
          <w:color w:val="auto"/>
          <w:sz w:val="20"/>
          <w:szCs w:val="20"/>
        </w:rPr>
      </w:pPr>
    </w:p>
    <w:p w14:paraId="696EFF98" w14:textId="77777777" w:rsidR="008C2925" w:rsidRDefault="008C2925" w:rsidP="008C2925">
      <w:pPr>
        <w:tabs>
          <w:tab w:val="left" w:pos="810"/>
        </w:tabs>
        <w:jc w:val="both"/>
        <w:rPr>
          <w:sz w:val="20"/>
        </w:rPr>
        <w:sectPr w:rsidR="008C2925" w:rsidSect="002529FC">
          <w:headerReference w:type="even" r:id="rId20"/>
          <w:headerReference w:type="default" r:id="rId21"/>
          <w:footerReference w:type="even" r:id="rId22"/>
          <w:footnotePr>
            <w:numFmt w:val="chicago"/>
          </w:footnotePr>
          <w:type w:val="continuous"/>
          <w:pgSz w:w="11906" w:h="16838" w:code="9"/>
          <w:pgMar w:top="1296" w:right="1008" w:bottom="1296" w:left="1008" w:header="432" w:footer="432" w:gutter="0"/>
          <w:cols w:num="2" w:space="360"/>
          <w:docGrid w:linePitch="360"/>
        </w:sectPr>
      </w:pPr>
    </w:p>
    <w:p w14:paraId="160C6111" w14:textId="77777777" w:rsidR="008C2925" w:rsidRDefault="008C2925" w:rsidP="008C2925">
      <w:pPr>
        <w:tabs>
          <w:tab w:val="left" w:pos="810"/>
        </w:tabs>
        <w:jc w:val="both"/>
        <w:rPr>
          <w:sz w:val="20"/>
        </w:rPr>
      </w:pPr>
    </w:p>
    <w:p w14:paraId="2706518A" w14:textId="77777777" w:rsidR="008C2925" w:rsidRPr="00BF1E7E" w:rsidRDefault="008C2925" w:rsidP="008C2925">
      <w:pPr>
        <w:pStyle w:val="PARA"/>
        <w:spacing w:after="120" w:line="240" w:lineRule="auto"/>
        <w:jc w:val="center"/>
        <w:rPr>
          <w:rFonts w:cs="Times New Roman"/>
          <w:spacing w:val="0"/>
        </w:rPr>
      </w:pPr>
      <w:r w:rsidRPr="00BF1E7E">
        <w:rPr>
          <w:rFonts w:cs="Times New Roman"/>
          <w:noProof/>
          <w:sz w:val="18"/>
          <w:szCs w:val="18"/>
        </w:rPr>
        <w:drawing>
          <wp:inline distT="0" distB="0" distL="0" distR="0" wp14:anchorId="15494BE1" wp14:editId="37F0B348">
            <wp:extent cx="2926539" cy="18288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3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EAEF" w14:textId="060BD68E" w:rsidR="008C2925" w:rsidRPr="00256434" w:rsidRDefault="008C2925" w:rsidP="008C2925">
      <w:pPr>
        <w:pStyle w:val="PARA"/>
        <w:spacing w:after="120" w:line="240" w:lineRule="auto"/>
        <w:rPr>
          <w:rFonts w:cs="Times New Roman"/>
          <w:spacing w:val="0"/>
        </w:rPr>
      </w:pPr>
      <w:r w:rsidRPr="00256434">
        <w:rPr>
          <w:rFonts w:cs="Times New Roman"/>
          <w:b/>
          <w:bCs/>
          <w:spacing w:val="0"/>
        </w:rPr>
        <w:t xml:space="preserve">Figure </w:t>
      </w:r>
      <w:r>
        <w:rPr>
          <w:rFonts w:cs="Times New Roman"/>
          <w:b/>
          <w:bCs/>
          <w:spacing w:val="0"/>
        </w:rPr>
        <w:t>2</w:t>
      </w:r>
      <w:r w:rsidRPr="00256434">
        <w:rPr>
          <w:rFonts w:cs="Times New Roman"/>
          <w:b/>
          <w:bCs/>
          <w:spacing w:val="0"/>
        </w:rPr>
        <w:t>:</w:t>
      </w:r>
      <w:r w:rsidRPr="00256434">
        <w:rPr>
          <w:rFonts w:cs="Times New Roman"/>
          <w:spacing w:val="0"/>
        </w:rPr>
        <w:t xml:space="preserve"> The figure must be introduced inside the content before placing/presentation and should be described/explained scientifically.  Figure caption must be at the bottom of the figure </w:t>
      </w:r>
    </w:p>
    <w:p w14:paraId="2BAB9776" w14:textId="77777777" w:rsidR="008C2925" w:rsidRDefault="008C2925" w:rsidP="008C2925">
      <w:pPr>
        <w:pStyle w:val="PARA"/>
        <w:spacing w:after="120"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 xml:space="preserve">The mechanical properties … are presented in </w:t>
      </w:r>
      <w:r w:rsidRPr="00BF1E7E">
        <w:rPr>
          <w:rFonts w:cs="Times New Roman"/>
          <w:spacing w:val="0"/>
        </w:rPr>
        <w:t xml:space="preserve">Table </w:t>
      </w:r>
      <w:r>
        <w:rPr>
          <w:rFonts w:cs="Times New Roman"/>
          <w:spacing w:val="0"/>
        </w:rPr>
        <w:t xml:space="preserve">1. It should follow the scientific explanation…. </w:t>
      </w:r>
    </w:p>
    <w:p w14:paraId="70DE4C07" w14:textId="1C022A4F" w:rsidR="008C2925" w:rsidRPr="00256434" w:rsidRDefault="008C2925" w:rsidP="008C2925">
      <w:pPr>
        <w:pStyle w:val="PARA"/>
        <w:spacing w:after="120" w:line="240" w:lineRule="auto"/>
        <w:rPr>
          <w:rFonts w:cs="Times New Roman"/>
          <w:spacing w:val="0"/>
        </w:rPr>
      </w:pPr>
      <w:r w:rsidRPr="00256434">
        <w:rPr>
          <w:rFonts w:cs="Times New Roman"/>
          <w:b/>
          <w:bCs/>
          <w:spacing w:val="0"/>
        </w:rPr>
        <w:t xml:space="preserve">Table </w:t>
      </w:r>
      <w:r>
        <w:rPr>
          <w:rFonts w:cs="Times New Roman"/>
          <w:b/>
          <w:bCs/>
          <w:spacing w:val="0"/>
        </w:rPr>
        <w:t>2</w:t>
      </w:r>
      <w:r w:rsidRPr="00256434">
        <w:rPr>
          <w:rFonts w:cs="Times New Roman"/>
          <w:b/>
          <w:bCs/>
          <w:spacing w:val="0"/>
        </w:rPr>
        <w:t xml:space="preserve">: </w:t>
      </w:r>
      <w:r w:rsidRPr="00256434">
        <w:rPr>
          <w:rFonts w:cs="Times New Roman"/>
          <w:spacing w:val="0"/>
        </w:rPr>
        <w:t>The table must be introduced inside the content before placing/presentation and should be described/explained scientifically.  Table title must be at the top of the table</w:t>
      </w:r>
    </w:p>
    <w:tbl>
      <w:tblPr>
        <w:tblStyle w:val="PlainTable2"/>
        <w:tblW w:w="4788" w:type="pct"/>
        <w:tblLook w:val="04A0" w:firstRow="1" w:lastRow="0" w:firstColumn="1" w:lastColumn="0" w:noHBand="0" w:noVBand="1"/>
      </w:tblPr>
      <w:tblGrid>
        <w:gridCol w:w="3029"/>
        <w:gridCol w:w="3296"/>
        <w:gridCol w:w="3146"/>
      </w:tblGrid>
      <w:tr w:rsidR="008C2925" w14:paraId="372483CC" w14:textId="77777777" w:rsidTr="00E66E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1B17914C" w14:textId="77777777" w:rsidR="008C2925" w:rsidRPr="0070322F" w:rsidRDefault="008C2925" w:rsidP="00E66ED1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722DC1AF" w14:textId="77777777" w:rsidR="008C2925" w:rsidRPr="0070322F" w:rsidRDefault="008C2925" w:rsidP="00E66ED1">
            <w:pPr>
              <w:pStyle w:val="PARA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606C55CD" w14:textId="77777777" w:rsidR="008C2925" w:rsidRPr="0070322F" w:rsidRDefault="008C2925" w:rsidP="00E66ED1">
            <w:pPr>
              <w:pStyle w:val="PARA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8C2925" w14:paraId="13B4B831" w14:textId="77777777" w:rsidTr="00E66E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0EE0F949" w14:textId="77777777" w:rsidR="008C2925" w:rsidRPr="0070322F" w:rsidRDefault="008C2925" w:rsidP="00E66ED1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67C826A1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047EE8C6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8C2925" w14:paraId="13E84543" w14:textId="77777777" w:rsidTr="00E66E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170AF57D" w14:textId="77777777" w:rsidR="008C2925" w:rsidRPr="0070322F" w:rsidRDefault="008C2925" w:rsidP="00E66ED1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1A786D0B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18FBEE0E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8C2925" w14:paraId="5C58DF8B" w14:textId="77777777" w:rsidTr="00E66E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50B5DB54" w14:textId="77777777" w:rsidR="008C2925" w:rsidRPr="0070322F" w:rsidRDefault="008C2925" w:rsidP="00E66ED1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6BAC03FF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41224FB6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8C2925" w14:paraId="6C6671B5" w14:textId="77777777" w:rsidTr="00E66E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5884BCF3" w14:textId="77777777" w:rsidR="008C2925" w:rsidRPr="0070322F" w:rsidRDefault="008C2925" w:rsidP="00E66ED1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77518DDE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0EBC6474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  <w:tr w:rsidR="008C2925" w14:paraId="4F96CA79" w14:textId="77777777" w:rsidTr="00E66E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9" w:type="pct"/>
          </w:tcPr>
          <w:p w14:paraId="3125161B" w14:textId="77777777" w:rsidR="008C2925" w:rsidRPr="0070322F" w:rsidRDefault="008C2925" w:rsidP="00E66ED1">
            <w:pPr>
              <w:pStyle w:val="PARA"/>
              <w:spacing w:line="240" w:lineRule="auto"/>
              <w:jc w:val="center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740" w:type="pct"/>
          </w:tcPr>
          <w:p w14:paraId="76CDCC44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  <w:tc>
          <w:tcPr>
            <w:tcW w:w="1661" w:type="pct"/>
          </w:tcPr>
          <w:p w14:paraId="50225153" w14:textId="77777777" w:rsidR="008C2925" w:rsidRDefault="008C2925" w:rsidP="00E66ED1">
            <w:pPr>
              <w:pStyle w:val="PARA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pacing w:val="0"/>
                <w:sz w:val="18"/>
                <w:szCs w:val="18"/>
              </w:rPr>
            </w:pPr>
            <w:r w:rsidRPr="0070322F">
              <w:rPr>
                <w:rFonts w:cs="Times New Roman"/>
                <w:spacing w:val="0"/>
                <w:sz w:val="18"/>
                <w:szCs w:val="18"/>
              </w:rPr>
              <w:t>#</w:t>
            </w:r>
          </w:p>
        </w:tc>
      </w:tr>
    </w:tbl>
    <w:p w14:paraId="0C429007" w14:textId="77777777" w:rsidR="008C2925" w:rsidRPr="00857553" w:rsidRDefault="008C2925" w:rsidP="008C2925">
      <w:pPr>
        <w:tabs>
          <w:tab w:val="left" w:pos="810"/>
        </w:tabs>
        <w:jc w:val="both"/>
        <w:rPr>
          <w:sz w:val="20"/>
        </w:rPr>
        <w:sectPr w:rsidR="008C2925" w:rsidRPr="00857553" w:rsidSect="00857553">
          <w:footnotePr>
            <w:numFmt w:val="chicago"/>
          </w:footnotePr>
          <w:type w:val="continuous"/>
          <w:pgSz w:w="11906" w:h="16838" w:code="9"/>
          <w:pgMar w:top="1296" w:right="1008" w:bottom="1296" w:left="1008" w:header="432" w:footer="432" w:gutter="0"/>
          <w:cols w:space="360"/>
          <w:docGrid w:linePitch="360"/>
        </w:sect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</w:p>
    <w:p w14:paraId="7CF421D4" w14:textId="56DF200F" w:rsidR="008C2925" w:rsidRPr="008C2925" w:rsidRDefault="008C2925" w:rsidP="008C2925">
      <w:pPr>
        <w:pStyle w:val="PARA"/>
        <w:spacing w:after="120" w:line="240" w:lineRule="auto"/>
        <w:rPr>
          <w:rFonts w:cs="Times New Roman"/>
          <w:spacing w:val="0"/>
        </w:rPr>
      </w:pPr>
      <w:r w:rsidRPr="003E0AF5">
        <w:rPr>
          <w:rFonts w:cs="Times New Roman"/>
          <w:spacing w:val="0"/>
        </w:rPr>
        <w:t>3.4 Classification of PID Severity</w:t>
      </w:r>
    </w:p>
    <w:p w14:paraId="11BA4E27" w14:textId="415C3DBB" w:rsidR="00F8501D" w:rsidRPr="00BF1E7E" w:rsidRDefault="00F8501D" w:rsidP="00F8501D">
      <w:pPr>
        <w:pStyle w:val="H1NoSpace"/>
        <w:tabs>
          <w:tab w:val="left" w:pos="360"/>
        </w:tabs>
        <w:spacing w:after="120"/>
        <w:ind w:left="360" w:hanging="360"/>
        <w:rPr>
          <w:rFonts w:ascii="Times New Roman" w:hAnsi="Times New Roman" w:cs="Times New Roman"/>
          <w:color w:val="auto"/>
          <w:sz w:val="20"/>
          <w:szCs w:val="20"/>
        </w:rPr>
      </w:pPr>
      <w:r w:rsidRPr="00BF1E7E">
        <w:rPr>
          <w:rFonts w:ascii="Times New Roman" w:hAnsi="Times New Roman" w:cs="Times New Roman"/>
          <w:color w:val="auto"/>
          <w:sz w:val="20"/>
          <w:szCs w:val="20"/>
        </w:rPr>
        <w:t>9.</w:t>
      </w:r>
      <w:r w:rsidRPr="00BF1E7E">
        <w:rPr>
          <w:rFonts w:ascii="Times New Roman" w:hAnsi="Times New Roman" w:cs="Times New Roman"/>
          <w:color w:val="auto"/>
          <w:sz w:val="20"/>
          <w:szCs w:val="20"/>
        </w:rPr>
        <w:tab/>
      </w:r>
      <w:r w:rsidR="00FC2D71" w:rsidRPr="00BF1E7E">
        <w:rPr>
          <w:rFonts w:ascii="Times New Roman" w:hAnsi="Times New Roman" w:cs="Times New Roman"/>
          <w:color w:val="auto"/>
          <w:sz w:val="20"/>
          <w:szCs w:val="20"/>
        </w:rPr>
        <w:t xml:space="preserve">CONCLUSIONS </w:t>
      </w:r>
    </w:p>
    <w:p w14:paraId="08613B3D" w14:textId="71E5D3FC" w:rsidR="009D434A" w:rsidRDefault="004F443A" w:rsidP="0070322F">
      <w:pPr>
        <w:pStyle w:val="PARA"/>
        <w:spacing w:line="240" w:lineRule="auto"/>
        <w:rPr>
          <w:rFonts w:cs="Times New Roman"/>
          <w:spacing w:val="0"/>
        </w:rPr>
      </w:pPr>
      <w:r>
        <w:rPr>
          <w:rFonts w:cs="Times New Roman"/>
          <w:spacing w:val="0"/>
        </w:rPr>
        <w:t xml:space="preserve">This section should </w:t>
      </w:r>
      <w:r w:rsidRPr="003D2D28">
        <w:rPr>
          <w:rFonts w:cs="Times New Roman"/>
          <w:spacing w:val="0"/>
        </w:rPr>
        <w:t>contain the concluding remarks based on the major findings without any explanation and references either in bullet points or as paragraph.</w:t>
      </w:r>
    </w:p>
    <w:p w14:paraId="3E50161E" w14:textId="77777777" w:rsidR="0070322F" w:rsidRPr="003D2D28" w:rsidRDefault="0070322F" w:rsidP="0070322F">
      <w:pPr>
        <w:pStyle w:val="PARA"/>
        <w:spacing w:line="240" w:lineRule="auto"/>
        <w:rPr>
          <w:rFonts w:cs="Times New Roman"/>
          <w:spacing w:val="0"/>
        </w:rPr>
      </w:pPr>
    </w:p>
    <w:p w14:paraId="0E559A5F" w14:textId="77777777" w:rsidR="004F443A" w:rsidRPr="0070322F" w:rsidRDefault="004F443A" w:rsidP="0070322F">
      <w:pPr>
        <w:pStyle w:val="PARA"/>
        <w:spacing w:after="120" w:line="240" w:lineRule="auto"/>
        <w:rPr>
          <w:rFonts w:cs="Times New Roman"/>
          <w:b/>
          <w:bCs/>
        </w:rPr>
      </w:pPr>
      <w:r w:rsidRPr="0070322F">
        <w:rPr>
          <w:rFonts w:cs="Times New Roman"/>
          <w:b/>
          <w:bCs/>
        </w:rPr>
        <w:t>ACKNOWLEDGMENTS</w:t>
      </w:r>
    </w:p>
    <w:p w14:paraId="050FE750" w14:textId="58B9892E" w:rsidR="004F443A" w:rsidRPr="003D2D28" w:rsidRDefault="004F443A" w:rsidP="004F443A">
      <w:pPr>
        <w:pStyle w:val="PARA"/>
        <w:spacing w:after="120" w:line="240" w:lineRule="auto"/>
        <w:contextualSpacing/>
        <w:rPr>
          <w:rFonts w:cs="Times New Roman"/>
        </w:rPr>
      </w:pPr>
      <w:r w:rsidRPr="003D2D28">
        <w:rPr>
          <w:rFonts w:cs="Times New Roman"/>
          <w:spacing w:val="0"/>
        </w:rPr>
        <w:t>Authors should acknowledge any contribution, support, and assistance in favor of conducting this work.</w:t>
      </w:r>
    </w:p>
    <w:p w14:paraId="19026FC6" w14:textId="77777777" w:rsidR="004F443A" w:rsidRPr="003D2D28" w:rsidRDefault="004F443A" w:rsidP="004F443A">
      <w:pPr>
        <w:pStyle w:val="PARA"/>
        <w:spacing w:after="120" w:line="240" w:lineRule="auto"/>
        <w:contextualSpacing/>
        <w:rPr>
          <w:rFonts w:cs="Times New Roman"/>
        </w:rPr>
      </w:pPr>
    </w:p>
    <w:p w14:paraId="4E298F66" w14:textId="77777777" w:rsidR="004F443A" w:rsidRPr="0070322F" w:rsidRDefault="004F443A" w:rsidP="004F443A">
      <w:pPr>
        <w:pStyle w:val="PARA"/>
        <w:spacing w:after="120" w:line="240" w:lineRule="auto"/>
        <w:contextualSpacing/>
        <w:rPr>
          <w:rFonts w:cs="Times New Roman"/>
          <w:b/>
          <w:bCs/>
        </w:rPr>
      </w:pPr>
      <w:r w:rsidRPr="0070322F">
        <w:rPr>
          <w:rFonts w:cs="Times New Roman"/>
          <w:b/>
          <w:bCs/>
        </w:rPr>
        <w:t xml:space="preserve">AUTHOR DECLERATION </w:t>
      </w:r>
    </w:p>
    <w:p w14:paraId="2B6F23C2" w14:textId="76464DF6" w:rsidR="004F443A" w:rsidRDefault="004F443A" w:rsidP="003D2D28">
      <w:pPr>
        <w:pStyle w:val="H1NoSpace"/>
        <w:tabs>
          <w:tab w:val="left" w:pos="360"/>
        </w:tabs>
        <w:spacing w:after="120"/>
        <w:ind w:left="360" w:hanging="360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3D2D28">
        <w:rPr>
          <w:rFonts w:ascii="Times New Roman" w:hAnsi="Times New Roman" w:cs="Times New Roman"/>
          <w:b w:val="0"/>
          <w:color w:val="auto"/>
          <w:sz w:val="20"/>
          <w:szCs w:val="20"/>
        </w:rPr>
        <w:t>The authors should declare conflict of interest</w:t>
      </w:r>
      <w:r w:rsidR="008A0BC5" w:rsidRPr="003D2D2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with full details. If not,</w:t>
      </w:r>
      <w:r w:rsidRPr="003D2D2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8A0BC5" w:rsidRPr="003D2D28">
        <w:rPr>
          <w:rFonts w:ascii="Times New Roman" w:hAnsi="Times New Roman" w:cs="Times New Roman"/>
          <w:b w:val="0"/>
          <w:color w:val="auto"/>
          <w:sz w:val="20"/>
          <w:szCs w:val="20"/>
        </w:rPr>
        <w:t>the author should report that there is no conflict of interest</w:t>
      </w:r>
      <w:r w:rsidRPr="003D2D28">
        <w:rPr>
          <w:rFonts w:ascii="Times New Roman" w:hAnsi="Times New Roman" w:cs="Times New Roman"/>
          <w:b w:val="0"/>
          <w:color w:val="auto"/>
          <w:sz w:val="20"/>
          <w:szCs w:val="20"/>
        </w:rPr>
        <w:t>.</w:t>
      </w:r>
      <w:r w:rsidR="003D2D2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</w:p>
    <w:p w14:paraId="7BFC65CF" w14:textId="77777777" w:rsidR="00B969D5" w:rsidRPr="0070322F" w:rsidRDefault="00B969D5" w:rsidP="00B969D5">
      <w:pPr>
        <w:pStyle w:val="PARA"/>
        <w:spacing w:after="120" w:line="240" w:lineRule="auto"/>
        <w:rPr>
          <w:rFonts w:cs="Times New Roman"/>
          <w:b/>
          <w:bCs/>
        </w:rPr>
      </w:pPr>
      <w:r w:rsidRPr="0070322F">
        <w:rPr>
          <w:rFonts w:cs="Times New Roman"/>
          <w:b/>
          <w:bCs/>
        </w:rPr>
        <w:t>FUNDING INFORMATION</w:t>
      </w:r>
    </w:p>
    <w:p w14:paraId="3F40CF62" w14:textId="1CDAAFCF" w:rsidR="00B969D5" w:rsidRDefault="00B969D5" w:rsidP="00B969D5">
      <w:pPr>
        <w:pStyle w:val="PARA"/>
        <w:spacing w:after="120" w:line="240" w:lineRule="auto"/>
        <w:contextualSpacing/>
        <w:rPr>
          <w:rFonts w:cs="Times New Roman"/>
        </w:rPr>
      </w:pPr>
      <w:r w:rsidRPr="003D2D28">
        <w:rPr>
          <w:rFonts w:cs="Times New Roman"/>
        </w:rPr>
        <w:t>This research was financially supported by … (fund/project no. etc.). If no, this research did not receive any fund.</w:t>
      </w:r>
    </w:p>
    <w:p w14:paraId="3460ADE8" w14:textId="77777777" w:rsidR="00B969D5" w:rsidRDefault="00B969D5" w:rsidP="003C1182">
      <w:pPr>
        <w:pStyle w:val="PARA"/>
        <w:spacing w:after="120" w:line="240" w:lineRule="auto"/>
        <w:contextualSpacing/>
        <w:rPr>
          <w:rFonts w:cs="Times New Roman"/>
        </w:rPr>
      </w:pPr>
    </w:p>
    <w:p w14:paraId="51A4EA4B" w14:textId="77777777" w:rsidR="003C1182" w:rsidRPr="00C107CA" w:rsidRDefault="003C1182" w:rsidP="003C1182">
      <w:pPr>
        <w:pStyle w:val="PARA"/>
        <w:spacing w:after="120" w:line="240" w:lineRule="auto"/>
        <w:contextualSpacing/>
        <w:rPr>
          <w:rFonts w:cs="Times New Roman"/>
          <w:b/>
          <w:bCs/>
          <w:spacing w:val="0"/>
        </w:rPr>
      </w:pPr>
      <w:r w:rsidRPr="00C107CA">
        <w:rPr>
          <w:rFonts w:cs="Times New Roman"/>
          <w:b/>
          <w:bCs/>
        </w:rPr>
        <w:t>REFERENCES</w:t>
      </w:r>
    </w:p>
    <w:p w14:paraId="51B82073" w14:textId="551917F0" w:rsidR="00F74CD4" w:rsidRPr="006E52F8" w:rsidRDefault="003C1182" w:rsidP="00E064BA">
      <w:pPr>
        <w:pStyle w:val="H1NoSpace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3D2D2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This journal requires to follow American Psychological </w:t>
      </w:r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Association (APA) 7</w:t>
      </w:r>
      <w:r w:rsidRPr="006E52F8">
        <w:rPr>
          <w:rFonts w:ascii="Times New Roman" w:hAnsi="Times New Roman" w:cs="Times New Roman"/>
          <w:b w:val="0"/>
          <w:color w:val="auto"/>
          <w:sz w:val="20"/>
          <w:szCs w:val="20"/>
          <w:vertAlign w:val="superscript"/>
        </w:rPr>
        <w:t>th</w:t>
      </w:r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edition reference style (</w:t>
      </w:r>
      <w:proofErr w:type="gramStart"/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e.g.</w:t>
      </w:r>
      <w:proofErr w:type="gramEnd"/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author, year) both in citation and reference list. All the references should be listed in alphabetical order. </w:t>
      </w:r>
      <w:r w:rsidR="00B969D5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The authors should use any referencing software (</w:t>
      </w:r>
      <w:proofErr w:type="gramStart"/>
      <w:r w:rsidR="00B969D5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e.g.</w:t>
      </w:r>
      <w:proofErr w:type="gramEnd"/>
      <w:r w:rsidR="00B969D5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Zotero, Mendeley, EndNote, etc.). </w:t>
      </w:r>
      <w:r w:rsidR="00606A0E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Generally, </w:t>
      </w:r>
      <w:proofErr w:type="gramStart"/>
      <w:r w:rsidR="00606A0E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t</w:t>
      </w:r>
      <w:r w:rsidR="00C107CA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he</w:t>
      </w:r>
      <w:r w:rsidR="00606A0E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se</w:t>
      </w:r>
      <w:r w:rsidR="00C107CA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606A0E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software</w:t>
      </w:r>
      <w:proofErr w:type="gramEnd"/>
      <w:r w:rsidR="00606A0E"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are freely available. </w:t>
      </w:r>
    </w:p>
    <w:p w14:paraId="503F40A6" w14:textId="77777777" w:rsidR="00682089" w:rsidRPr="006E52F8" w:rsidRDefault="00F74CD4" w:rsidP="00E064BA">
      <w:pPr>
        <w:pStyle w:val="H1NoSpace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Upon automatically generating the references (citation and listing) carefully look at them whether there is any missing information. For example, often (</w:t>
      </w:r>
      <w:proofErr w:type="spellStart"/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>n.d</w:t>
      </w:r>
      <w:proofErr w:type="spellEnd"/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) appears </w:t>
      </w:r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lastRenderedPageBreak/>
        <w:t>instead of year and thus, you have to provide the missing year manually.</w:t>
      </w:r>
    </w:p>
    <w:p w14:paraId="07011B76" w14:textId="31D1070D" w:rsidR="00682089" w:rsidRPr="006E52F8" w:rsidRDefault="00682089" w:rsidP="006E52F8">
      <w:pPr>
        <w:pStyle w:val="H1NoSpace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6E52F8">
        <w:rPr>
          <w:rFonts w:ascii="Times New Roman" w:hAnsi="Times New Roman" w:cs="Times New Roman"/>
          <w:b w:val="0"/>
          <w:color w:val="auto"/>
          <w:sz w:val="20"/>
          <w:szCs w:val="20"/>
          <w:highlight w:val="yellow"/>
        </w:rPr>
        <w:t xml:space="preserve">Similarity index should be below 15% (overall) and </w:t>
      </w:r>
      <w:r w:rsidR="008C2925">
        <w:rPr>
          <w:rFonts w:ascii="Times New Roman" w:hAnsi="Times New Roman" w:cs="Times New Roman"/>
          <w:b w:val="0"/>
          <w:color w:val="auto"/>
          <w:sz w:val="20"/>
          <w:szCs w:val="20"/>
          <w:highlight w:val="yellow"/>
        </w:rPr>
        <w:t>2</w:t>
      </w:r>
      <w:r w:rsidRPr="006E52F8">
        <w:rPr>
          <w:rFonts w:ascii="Times New Roman" w:hAnsi="Times New Roman" w:cs="Times New Roman"/>
          <w:b w:val="0"/>
          <w:color w:val="auto"/>
          <w:sz w:val="20"/>
          <w:szCs w:val="20"/>
          <w:highlight w:val="yellow"/>
        </w:rPr>
        <w:t>% (individual). Strictly avoid AI-generated contents. Also, do not use unusual word/phrase, called tortured word/phrase that may be given if you are using any rephrasing software.</w:t>
      </w:r>
    </w:p>
    <w:p w14:paraId="7B29E81D" w14:textId="77777777" w:rsidR="003C1182" w:rsidRPr="006E52F8" w:rsidRDefault="003C1182" w:rsidP="006E52F8">
      <w:pPr>
        <w:pStyle w:val="H1NoSpace"/>
        <w:tabs>
          <w:tab w:val="left" w:pos="360"/>
        </w:tabs>
        <w:ind w:left="360" w:hanging="360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Australia. Department of Health and Aged Care. (2000). </w:t>
      </w:r>
      <w:r w:rsidRPr="006E52F8">
        <w:rPr>
          <w:rFonts w:ascii="Times New Roman" w:hAnsi="Times New Roman" w:cs="Times New Roman"/>
          <w:b w:val="0"/>
          <w:i/>
          <w:iCs/>
          <w:color w:val="auto"/>
          <w:sz w:val="20"/>
          <w:szCs w:val="20"/>
        </w:rPr>
        <w:t>National youth suicide prevention strategy</w:t>
      </w:r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. (Extracted on Apr. 28, 2020). Source:  </w:t>
      </w:r>
      <w:hyperlink r:id="rId23" w:history="1">
        <w:r w:rsidRPr="006E52F8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http://www.health.gov.au/hsdd/mentalhe/sp/nysps/about.htm</w:t>
        </w:r>
      </w:hyperlink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</w:p>
    <w:p w14:paraId="0F3BF573" w14:textId="77777777" w:rsidR="00B969D5" w:rsidRPr="006E52F8" w:rsidRDefault="003D2D28" w:rsidP="00C107CA">
      <w:pPr>
        <w:pStyle w:val="Bibliography"/>
        <w:spacing w:line="240" w:lineRule="auto"/>
        <w:ind w:left="360" w:hanging="360"/>
        <w:jc w:val="both"/>
        <w:rPr>
          <w:sz w:val="20"/>
        </w:rPr>
      </w:pPr>
      <w:r w:rsidRPr="006E52F8">
        <w:rPr>
          <w:sz w:val="20"/>
        </w:rPr>
        <w:fldChar w:fldCharType="begin"/>
      </w:r>
      <w:r w:rsidRPr="006E52F8">
        <w:rPr>
          <w:sz w:val="20"/>
        </w:rPr>
        <w:instrText xml:space="preserve"> ADDIN ZOTERO_BIBL {"uncited":[],"omitted":[],"custom":[]} CSL_BIBLIOGRAPHY </w:instrText>
      </w:r>
      <w:r w:rsidRPr="006E52F8">
        <w:rPr>
          <w:sz w:val="20"/>
        </w:rPr>
        <w:fldChar w:fldCharType="separate"/>
      </w:r>
      <w:r w:rsidR="00B969D5" w:rsidRPr="006E52F8">
        <w:rPr>
          <w:sz w:val="20"/>
        </w:rPr>
        <w:t xml:space="preserve">Ali, S. Z., Nahian, M. K., &amp; Hoque, M. E. (2023). Chapter 19—Extraction of cellulose from agro-industrial wastes. In S. Bhawani, A. Khan, &amp; F. Ahmad (Eds.), </w:t>
      </w:r>
      <w:r w:rsidR="00B969D5" w:rsidRPr="006E52F8">
        <w:rPr>
          <w:i/>
          <w:iCs/>
          <w:sz w:val="20"/>
        </w:rPr>
        <w:t>Extraction of Natural Products from Agro-Industrial Wastes</w:t>
      </w:r>
      <w:r w:rsidR="00B969D5" w:rsidRPr="006E52F8">
        <w:rPr>
          <w:sz w:val="20"/>
        </w:rPr>
        <w:t xml:space="preserve"> (pp. 319–348). Elsevier. https://doi.org/10.1016/B978-0-12-823349-8.00013-7</w:t>
      </w:r>
    </w:p>
    <w:p w14:paraId="0A43EC5C" w14:textId="77777777" w:rsidR="00B969D5" w:rsidRPr="006E52F8" w:rsidRDefault="00B969D5" w:rsidP="00C107CA">
      <w:pPr>
        <w:pStyle w:val="Bibliography"/>
        <w:spacing w:line="240" w:lineRule="auto"/>
        <w:ind w:left="360" w:hanging="360"/>
        <w:jc w:val="both"/>
        <w:rPr>
          <w:sz w:val="20"/>
        </w:rPr>
      </w:pPr>
      <w:r w:rsidRPr="006E52F8">
        <w:rPr>
          <w:sz w:val="20"/>
        </w:rPr>
        <w:t xml:space="preserve">Dzobo, K., Thomford, N. E., Senthebane, D. A., Shipanga, H., Rowe, A., Dandara, C., Pillay, M., &amp; Motaung, K. S. C. M. (2018). Advances in Regenerative Medicine and Tissue Engineering: Innovation and Transformation of Medicine. </w:t>
      </w:r>
      <w:r w:rsidRPr="006E52F8">
        <w:rPr>
          <w:i/>
          <w:iCs/>
          <w:sz w:val="20"/>
        </w:rPr>
        <w:t>Stem Cells International</w:t>
      </w:r>
      <w:r w:rsidRPr="006E52F8">
        <w:rPr>
          <w:sz w:val="20"/>
        </w:rPr>
        <w:t xml:space="preserve">, </w:t>
      </w:r>
      <w:r w:rsidRPr="006E52F8">
        <w:rPr>
          <w:i/>
          <w:iCs/>
          <w:sz w:val="20"/>
        </w:rPr>
        <w:t>2018</w:t>
      </w:r>
      <w:r w:rsidRPr="006E52F8">
        <w:rPr>
          <w:sz w:val="20"/>
        </w:rPr>
        <w:t xml:space="preserve">, e2495848. </w:t>
      </w:r>
      <w:r w:rsidRPr="006E52F8">
        <w:rPr>
          <w:sz w:val="20"/>
        </w:rPr>
        <w:t>https://doi.org/10.1155/2018/2495848</w:t>
      </w:r>
    </w:p>
    <w:p w14:paraId="023B40FC" w14:textId="77777777" w:rsidR="0070322F" w:rsidRPr="006E52F8" w:rsidRDefault="0070322F" w:rsidP="00C107CA">
      <w:pPr>
        <w:pStyle w:val="Bibliography"/>
        <w:spacing w:line="240" w:lineRule="auto"/>
        <w:ind w:left="360" w:hanging="360"/>
        <w:jc w:val="both"/>
        <w:rPr>
          <w:sz w:val="20"/>
        </w:rPr>
      </w:pPr>
      <w:r w:rsidRPr="006E52F8">
        <w:rPr>
          <w:sz w:val="20"/>
        </w:rPr>
        <w:t>Goldberg, I. (2000). Dr. Ivan's depression central. (Extracted on Apr. 28, 2020). Source: http://www.psycom.net/depression.central.html</w:t>
      </w:r>
    </w:p>
    <w:p w14:paraId="6ACF4602" w14:textId="77777777" w:rsidR="00B969D5" w:rsidRPr="006E52F8" w:rsidRDefault="00B969D5" w:rsidP="00C107CA">
      <w:pPr>
        <w:pStyle w:val="Bibliography"/>
        <w:spacing w:line="240" w:lineRule="auto"/>
        <w:ind w:left="360" w:hanging="360"/>
        <w:jc w:val="both"/>
        <w:rPr>
          <w:sz w:val="20"/>
        </w:rPr>
      </w:pPr>
      <w:r w:rsidRPr="006E52F8">
        <w:rPr>
          <w:sz w:val="20"/>
        </w:rPr>
        <w:t xml:space="preserve">Hasan Muaz, Md. M., Akhtaruzzaman, M., &amp; Rahman, Md. M. (2024). Forecasting Electricity Consumption in Five Regions of Dhaka City: A Comparative Assessment among various ML-Boosting Models. </w:t>
      </w:r>
      <w:r w:rsidRPr="006E52F8">
        <w:rPr>
          <w:i/>
          <w:iCs/>
          <w:sz w:val="20"/>
        </w:rPr>
        <w:t>2024 6th International Conference on Electrical Engineering and Information &amp; Communication Technology (ICEEICT)</w:t>
      </w:r>
      <w:r w:rsidRPr="006E52F8">
        <w:rPr>
          <w:sz w:val="20"/>
        </w:rPr>
        <w:t>, 1390–1394. https://doi.org/10.1109/ICEEICT62016.2024.10534478</w:t>
      </w:r>
    </w:p>
    <w:p w14:paraId="2CBDAA99" w14:textId="77777777" w:rsidR="00B969D5" w:rsidRPr="006E52F8" w:rsidRDefault="00B969D5" w:rsidP="00C107CA">
      <w:pPr>
        <w:pStyle w:val="Bibliography"/>
        <w:spacing w:line="240" w:lineRule="auto"/>
        <w:ind w:left="360" w:hanging="360"/>
        <w:jc w:val="both"/>
        <w:rPr>
          <w:sz w:val="20"/>
        </w:rPr>
      </w:pPr>
      <w:r w:rsidRPr="006E52F8">
        <w:rPr>
          <w:sz w:val="20"/>
        </w:rPr>
        <w:t xml:space="preserve">Milanova, D. M., Church, G. M., Davidsohn, N., Schoellhammer, C., Langer, R. S., Mandinova, A. I., &amp; Traverso, C. G. (2023). </w:t>
      </w:r>
      <w:r w:rsidRPr="006E52F8">
        <w:rPr>
          <w:i/>
          <w:iCs/>
          <w:sz w:val="20"/>
        </w:rPr>
        <w:t>Systemic delivery of polypeptides</w:t>
      </w:r>
      <w:r w:rsidRPr="006E52F8">
        <w:rPr>
          <w:sz w:val="20"/>
        </w:rPr>
        <w:t xml:space="preserve"> (United States Patent US11701437B2). https://patents.google.com/patent/US11701437B2/en</w:t>
      </w:r>
    </w:p>
    <w:p w14:paraId="61BB8BF0" w14:textId="33D86B21" w:rsidR="004F443A" w:rsidRPr="006E52F8" w:rsidRDefault="003D2D28" w:rsidP="006E52F8">
      <w:pPr>
        <w:pStyle w:val="H1NoSpace"/>
        <w:tabs>
          <w:tab w:val="left" w:pos="360"/>
        </w:tabs>
        <w:spacing w:after="120"/>
        <w:ind w:left="360" w:hanging="360"/>
        <w:jc w:val="both"/>
        <w:rPr>
          <w:rFonts w:ascii="Times New Roman" w:hAnsi="Times New Roman" w:cs="Times New Roman"/>
          <w:b w:val="0"/>
          <w:color w:val="auto"/>
          <w:sz w:val="20"/>
          <w:szCs w:val="20"/>
        </w:rPr>
      </w:pPr>
      <w:r w:rsidRPr="006E52F8">
        <w:rPr>
          <w:rFonts w:ascii="Times New Roman" w:hAnsi="Times New Roman" w:cs="Times New Roman"/>
          <w:b w:val="0"/>
          <w:color w:val="auto"/>
          <w:sz w:val="20"/>
          <w:szCs w:val="20"/>
        </w:rPr>
        <w:fldChar w:fldCharType="end"/>
      </w:r>
      <w:r w:rsidR="00F67F12" w:rsidRPr="006E52F8">
        <w:rPr>
          <w:rFonts w:ascii="Times New Roman" w:hAnsi="Times New Roman" w:cs="Times New Roman"/>
          <w:b w:val="0"/>
          <w:color w:val="auto"/>
          <w:sz w:val="20"/>
          <w:szCs w:val="20"/>
          <w:highlight w:val="green"/>
        </w:rPr>
        <w:t>Lastly, it is strongly recommended to check and confirm the English correctness/standard</w:t>
      </w:r>
      <w:r w:rsidR="008C2925">
        <w:rPr>
          <w:rFonts w:ascii="Times New Roman" w:hAnsi="Times New Roman" w:cs="Times New Roman"/>
          <w:b w:val="0"/>
          <w:color w:val="auto"/>
          <w:sz w:val="20"/>
          <w:szCs w:val="20"/>
          <w:highlight w:val="green"/>
        </w:rPr>
        <w:t xml:space="preserve"> and proper </w:t>
      </w:r>
      <w:r w:rsidR="008C2925" w:rsidRPr="008C2925">
        <w:rPr>
          <w:rFonts w:ascii="Times New Roman" w:hAnsi="Times New Roman" w:cs="Times New Roman"/>
          <w:bCs w:val="0"/>
          <w:color w:val="auto"/>
          <w:sz w:val="20"/>
          <w:szCs w:val="20"/>
          <w:highlight w:val="green"/>
        </w:rPr>
        <w:t>citations</w:t>
      </w:r>
      <w:r w:rsidR="00F67F12" w:rsidRPr="006E52F8">
        <w:rPr>
          <w:rFonts w:ascii="Times New Roman" w:hAnsi="Times New Roman" w:cs="Times New Roman"/>
          <w:b w:val="0"/>
          <w:color w:val="auto"/>
          <w:sz w:val="20"/>
          <w:szCs w:val="20"/>
          <w:highlight w:val="green"/>
        </w:rPr>
        <w:t>.</w:t>
      </w:r>
    </w:p>
    <w:p w14:paraId="22588696" w14:textId="33F0FDAE" w:rsidR="004F443A" w:rsidRPr="003D2D28" w:rsidRDefault="004F443A" w:rsidP="00E064BA">
      <w:pPr>
        <w:pStyle w:val="PARA"/>
        <w:spacing w:after="120" w:line="240" w:lineRule="auto"/>
        <w:contextualSpacing/>
        <w:rPr>
          <w:rFonts w:cs="Times New Roman"/>
        </w:rPr>
      </w:pPr>
      <w:r w:rsidRPr="003D2D28">
        <w:rPr>
          <w:rFonts w:cs="Times New Roman"/>
        </w:rPr>
        <w:t xml:space="preserve"> </w:t>
      </w:r>
    </w:p>
    <w:p w14:paraId="392FF4FF" w14:textId="77777777" w:rsidR="004F443A" w:rsidRPr="003D2D28" w:rsidRDefault="004F443A" w:rsidP="00E064BA">
      <w:pPr>
        <w:pStyle w:val="PARA"/>
        <w:spacing w:after="120" w:line="240" w:lineRule="auto"/>
        <w:contextualSpacing/>
        <w:rPr>
          <w:rFonts w:cs="Times New Roman"/>
        </w:rPr>
      </w:pPr>
    </w:p>
    <w:p w14:paraId="347EB475" w14:textId="41721BE5" w:rsidR="005A6157" w:rsidRPr="003D2D28" w:rsidRDefault="005A6157" w:rsidP="00E064BA">
      <w:pPr>
        <w:pStyle w:val="PARA"/>
        <w:spacing w:after="120" w:line="240" w:lineRule="auto"/>
        <w:ind w:left="360" w:hanging="360"/>
        <w:contextualSpacing/>
        <w:rPr>
          <w:rFonts w:cs="Times New Roman"/>
          <w:spacing w:val="0"/>
        </w:rPr>
      </w:pPr>
    </w:p>
    <w:p w14:paraId="5C011574" w14:textId="77777777" w:rsidR="00976539" w:rsidRPr="003D2D28" w:rsidRDefault="00976539" w:rsidP="00E064BA">
      <w:pPr>
        <w:pStyle w:val="PARA"/>
        <w:spacing w:after="120" w:line="240" w:lineRule="auto"/>
        <w:ind w:left="360" w:hanging="360"/>
        <w:contextualSpacing/>
        <w:rPr>
          <w:rFonts w:cs="Times New Roman"/>
          <w:spacing w:val="0"/>
        </w:rPr>
      </w:pPr>
    </w:p>
    <w:p w14:paraId="0865C2E2" w14:textId="1A9DD3F5" w:rsidR="00D706F8" w:rsidRPr="003D2D28" w:rsidRDefault="00D706F8" w:rsidP="00E064BA">
      <w:pPr>
        <w:widowControl/>
        <w:spacing w:line="240" w:lineRule="auto"/>
        <w:jc w:val="both"/>
        <w:rPr>
          <w:sz w:val="20"/>
        </w:rPr>
        <w:sectPr w:rsidR="00D706F8" w:rsidRPr="003D2D28" w:rsidSect="001B34C7">
          <w:headerReference w:type="even" r:id="rId24"/>
          <w:headerReference w:type="default" r:id="rId25"/>
          <w:footerReference w:type="even" r:id="rId26"/>
          <w:footnotePr>
            <w:numFmt w:val="chicago"/>
          </w:footnotePr>
          <w:type w:val="continuous"/>
          <w:pgSz w:w="11906" w:h="16838" w:code="9"/>
          <w:pgMar w:top="1296" w:right="1008" w:bottom="1296" w:left="1008" w:header="432" w:footer="432" w:gutter="0"/>
          <w:cols w:num="2" w:space="360"/>
          <w:docGrid w:linePitch="360"/>
        </w:sectPr>
      </w:pPr>
    </w:p>
    <w:p w14:paraId="0D71AED4" w14:textId="78D1667C" w:rsidR="00D706F8" w:rsidRDefault="00D706F8" w:rsidP="00E064BA">
      <w:pPr>
        <w:widowControl/>
        <w:autoSpaceDE w:val="0"/>
        <w:autoSpaceDN w:val="0"/>
        <w:adjustRightInd w:val="0"/>
        <w:spacing w:line="200" w:lineRule="exact"/>
        <w:jc w:val="both"/>
        <w:rPr>
          <w:szCs w:val="16"/>
          <w:lang w:val="en-IN" w:eastAsia="en-IN"/>
        </w:rPr>
      </w:pPr>
    </w:p>
    <w:p w14:paraId="09425065" w14:textId="77777777" w:rsidR="003C1182" w:rsidRPr="00BF1E7E" w:rsidRDefault="003C1182" w:rsidP="00E064BA">
      <w:pPr>
        <w:widowControl/>
        <w:autoSpaceDE w:val="0"/>
        <w:autoSpaceDN w:val="0"/>
        <w:adjustRightInd w:val="0"/>
        <w:spacing w:line="200" w:lineRule="exact"/>
        <w:jc w:val="both"/>
        <w:rPr>
          <w:szCs w:val="16"/>
          <w:lang w:val="en-IN" w:eastAsia="en-IN"/>
        </w:rPr>
      </w:pPr>
    </w:p>
    <w:sectPr w:rsidR="003C1182" w:rsidRPr="00BF1E7E" w:rsidSect="001B34C7">
      <w:footnotePr>
        <w:numFmt w:val="chicago"/>
      </w:footnotePr>
      <w:type w:val="continuous"/>
      <w:pgSz w:w="11906" w:h="16838" w:code="9"/>
      <w:pgMar w:top="1296" w:right="1008" w:bottom="1296" w:left="1008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5FF94" w14:textId="77777777" w:rsidR="004D6846" w:rsidRDefault="004D6846">
      <w:r>
        <w:separator/>
      </w:r>
    </w:p>
    <w:p w14:paraId="6ACAA49C" w14:textId="77777777" w:rsidR="004D6846" w:rsidRDefault="004D6846"/>
    <w:p w14:paraId="7B19D853" w14:textId="77777777" w:rsidR="004D6846" w:rsidRDefault="004D6846"/>
  </w:endnote>
  <w:endnote w:type="continuationSeparator" w:id="0">
    <w:p w14:paraId="1B59583A" w14:textId="77777777" w:rsidR="004D6846" w:rsidRDefault="004D6846">
      <w:r>
        <w:continuationSeparator/>
      </w:r>
    </w:p>
    <w:p w14:paraId="4D9A5A5F" w14:textId="77777777" w:rsidR="004D6846" w:rsidRDefault="004D6846"/>
    <w:p w14:paraId="3589DC48" w14:textId="77777777" w:rsidR="004D6846" w:rsidRDefault="004D68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240DB80-FAE4-4804-8B35-D0F8665EAF3F}"/>
    <w:embedBold r:id="rId2" w:fontKey="{1B30A2B1-557F-42BD-A39A-F3D0C951166B}"/>
    <w:embedItalic r:id="rId3" w:fontKey="{4E8E637E-6594-4FE8-87B1-5353E3AC41C4}"/>
    <w:embedBoldItalic r:id="rId4" w:fontKey="{0FABCFFE-47CD-458D-B9E8-4F232D7E3EB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F13C29-65DC-4A90-A076-6F141C36B806}"/>
    <w:embedBold r:id="rId6" w:fontKey="{F5094545-9213-4A70-B532-3609CB1711B2}"/>
    <w:embedBoldItalic r:id="rId7" w:fontKey="{0391A6E6-87B7-40F6-B5F4-D62EBC05CAE7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DE7ACC9-59D9-4229-8B32-46B739830C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LTStd-Roman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FormataOTF-Bold">
    <w:charset w:val="00"/>
    <w:family w:val="auto"/>
    <w:pitch w:val="default"/>
    <w:sig w:usb0="00000000" w:usb1="00000000" w:usb2="00000000" w:usb3="00000000" w:csb0="00000001" w:csb1="00000000"/>
  </w:font>
  <w:font w:name="FormataOTFMdIt">
    <w:charset w:val="00"/>
    <w:family w:val="auto"/>
    <w:pitch w:val="default"/>
    <w:sig w:usb0="00000000" w:usb1="00000000" w:usb2="00000000" w:usb3="00000000" w:csb0="00000001" w:csb1="00000000"/>
  </w:font>
  <w:font w:name="FormataOTF-Reg">
    <w:charset w:val="00"/>
    <w:family w:val="auto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46CBE3C-1703-4866-B98C-5733BECF3D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9DA7" w14:textId="3B19BE68" w:rsidR="00EF66AB" w:rsidRPr="00D706F8" w:rsidRDefault="00EF66AB" w:rsidP="00D706F8">
    <w:pPr>
      <w:pStyle w:val="Footer"/>
      <w:tabs>
        <w:tab w:val="clear" w:pos="4706"/>
        <w:tab w:val="clear" w:pos="9356"/>
        <w:tab w:val="clear" w:pos="10080"/>
        <w:tab w:val="right" w:pos="10440"/>
      </w:tabs>
      <w:spacing w:before="0"/>
    </w:pPr>
    <w:r>
      <w:rPr>
        <w:rFonts w:asciiTheme="majorHAnsi" w:hAnsiTheme="majorHAnsi" w:cs="FormataOTF-Reg"/>
        <w:sz w:val="16"/>
        <w:szCs w:val="16"/>
      </w:rPr>
      <w:t>V(</w:t>
    </w:r>
    <w:r w:rsidRPr="008B0A6A">
      <w:rPr>
        <w:rFonts w:asciiTheme="majorHAnsi" w:hAnsiTheme="majorHAnsi" w:cs="FormataOTF-Reg"/>
        <w:sz w:val="16"/>
        <w:szCs w:val="16"/>
      </w:rPr>
      <w:t>XX</w:t>
    </w:r>
    <w:r>
      <w:rPr>
        <w:rFonts w:asciiTheme="majorHAnsi" w:hAnsiTheme="majorHAnsi" w:cs="FormataOTF-Reg"/>
        <w:sz w:val="16"/>
        <w:szCs w:val="16"/>
      </w:rPr>
      <w:t>), No.(XX)</w:t>
    </w:r>
    <w:r w:rsidRPr="008B0A6A">
      <w:rPr>
        <w:rFonts w:asciiTheme="majorHAnsi" w:hAnsiTheme="majorHAnsi" w:cs="FormataOTF-Reg"/>
        <w:sz w:val="16"/>
        <w:szCs w:val="16"/>
      </w:rPr>
      <w:t>, 201</w:t>
    </w:r>
    <w:r>
      <w:rPr>
        <w:rFonts w:asciiTheme="majorHAnsi" w:hAnsiTheme="majorHAnsi" w:cs="FormataOTF-Reg"/>
        <w:sz w:val="16"/>
        <w:szCs w:val="16"/>
      </w:rPr>
      <w:t>9</w:t>
    </w:r>
    <w:r>
      <w:rPr>
        <w:rFonts w:asciiTheme="majorHAnsi" w:hAnsiTheme="majorHAnsi" w:cs="FormataOTF-Reg"/>
        <w:sz w:val="16"/>
        <w:szCs w:val="16"/>
      </w:rPr>
      <w:tab/>
    </w:r>
    <w:sdt>
      <w:sdtPr>
        <w:rPr>
          <w:noProof w:val="0"/>
        </w:rPr>
        <w:id w:val="140294922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9A4BD" w14:textId="6BA3ED11" w:rsidR="00EF66AB" w:rsidRPr="00032140" w:rsidRDefault="00EF66AB" w:rsidP="00784DE0">
    <w:pPr>
      <w:pStyle w:val="Footer"/>
      <w:tabs>
        <w:tab w:val="clear" w:pos="4706"/>
        <w:tab w:val="clear" w:pos="9356"/>
        <w:tab w:val="clear" w:pos="10080"/>
        <w:tab w:val="right" w:pos="9890"/>
      </w:tabs>
      <w:spacing w:before="0"/>
      <w:rPr>
        <w:sz w:val="20"/>
      </w:rPr>
    </w:pPr>
    <w:r w:rsidRPr="00032140">
      <w:rPr>
        <w:sz w:val="20"/>
      </w:rPr>
      <w:t>MIJST, V</w:t>
    </w:r>
    <w:r w:rsidR="00B945E2" w:rsidRPr="00032140">
      <w:rPr>
        <w:sz w:val="20"/>
      </w:rPr>
      <w:t xml:space="preserve">. </w:t>
    </w:r>
    <w:r w:rsidRPr="00032140">
      <w:rPr>
        <w:sz w:val="20"/>
      </w:rPr>
      <w:t xml:space="preserve">XX, </w:t>
    </w:r>
    <w:r w:rsidR="00032140">
      <w:rPr>
        <w:sz w:val="20"/>
      </w:rPr>
      <w:t>Month</w:t>
    </w:r>
    <w:r w:rsidRPr="00032140">
      <w:rPr>
        <w:sz w:val="20"/>
      </w:rPr>
      <w:t xml:space="preserve"> 20</w:t>
    </w:r>
    <w:r w:rsidR="00BC1AAC" w:rsidRPr="00032140">
      <w:rPr>
        <w:sz w:val="20"/>
      </w:rPr>
      <w:t>2</w:t>
    </w:r>
    <w:r w:rsidR="00032140">
      <w:rPr>
        <w:sz w:val="20"/>
      </w:rPr>
      <w:t>4</w:t>
    </w:r>
    <w:r w:rsidRPr="00032140">
      <w:rPr>
        <w:sz w:val="20"/>
      </w:rPr>
      <w:tab/>
    </w:r>
    <w:sdt>
      <w:sdtPr>
        <w:rPr>
          <w:noProof w:val="0"/>
          <w:sz w:val="20"/>
        </w:rPr>
        <w:id w:val="115171545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32140">
          <w:rPr>
            <w:noProof w:val="0"/>
            <w:sz w:val="20"/>
          </w:rPr>
          <w:fldChar w:fldCharType="begin"/>
        </w:r>
        <w:r w:rsidRPr="00032140">
          <w:rPr>
            <w:sz w:val="20"/>
          </w:rPr>
          <w:instrText xml:space="preserve"> PAGE   \* MERGEFORMAT </w:instrText>
        </w:r>
        <w:r w:rsidRPr="00032140">
          <w:rPr>
            <w:noProof w:val="0"/>
            <w:sz w:val="20"/>
          </w:rPr>
          <w:fldChar w:fldCharType="separate"/>
        </w:r>
        <w:r w:rsidR="006E52F8">
          <w:rPr>
            <w:sz w:val="20"/>
          </w:rPr>
          <w:t>2</w:t>
        </w:r>
        <w:r w:rsidRPr="00032140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25074" w14:textId="01AC33C1" w:rsidR="00EF66AB" w:rsidRPr="00032140" w:rsidRDefault="001472C0" w:rsidP="00784DE0">
    <w:pPr>
      <w:pStyle w:val="Footer"/>
      <w:tabs>
        <w:tab w:val="clear" w:pos="4706"/>
        <w:tab w:val="clear" w:pos="9356"/>
        <w:tab w:val="clear" w:pos="10080"/>
        <w:tab w:val="right" w:pos="9890"/>
      </w:tabs>
      <w:spacing w:before="0"/>
      <w:rPr>
        <w:sz w:val="20"/>
      </w:rPr>
    </w:pPr>
    <w:r w:rsidRPr="00032140">
      <w:rPr>
        <w:sz w:val="20"/>
      </w:rPr>
      <w:t xml:space="preserve">MIJST, V. XX, </w:t>
    </w:r>
    <w:r w:rsidR="00032140">
      <w:rPr>
        <w:sz w:val="20"/>
      </w:rPr>
      <w:t>Month</w:t>
    </w:r>
    <w:r w:rsidRPr="00032140">
      <w:rPr>
        <w:sz w:val="20"/>
      </w:rPr>
      <w:t xml:space="preserve"> 202</w:t>
    </w:r>
    <w:r w:rsidR="00032140">
      <w:rPr>
        <w:sz w:val="20"/>
      </w:rPr>
      <w:t>4</w:t>
    </w:r>
    <w:r w:rsidR="005C268E" w:rsidRPr="00032140">
      <w:rPr>
        <w:i w:val="0"/>
        <w:iCs/>
        <w:sz w:val="20"/>
      </w:rPr>
      <w:t xml:space="preserve"> | https://doi.org/10.47981/j.mijst.xx(xx)20xx.xxx(xx-xx)</w:t>
    </w:r>
    <w:r w:rsidRPr="00032140">
      <w:rPr>
        <w:sz w:val="20"/>
      </w:rPr>
      <w:tab/>
    </w:r>
    <w:sdt>
      <w:sdtPr>
        <w:rPr>
          <w:noProof w:val="0"/>
          <w:sz w:val="20"/>
        </w:rPr>
        <w:id w:val="5018600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32140">
          <w:rPr>
            <w:noProof w:val="0"/>
            <w:sz w:val="20"/>
          </w:rPr>
          <w:fldChar w:fldCharType="begin"/>
        </w:r>
        <w:r w:rsidRPr="00032140">
          <w:rPr>
            <w:sz w:val="20"/>
          </w:rPr>
          <w:instrText xml:space="preserve"> PAGE   \* MERGEFORMAT </w:instrText>
        </w:r>
        <w:r w:rsidRPr="00032140">
          <w:rPr>
            <w:noProof w:val="0"/>
            <w:sz w:val="20"/>
          </w:rPr>
          <w:fldChar w:fldCharType="separate"/>
        </w:r>
        <w:r w:rsidR="004D6846">
          <w:rPr>
            <w:sz w:val="20"/>
          </w:rPr>
          <w:t>1</w:t>
        </w:r>
        <w:r w:rsidRPr="00032140">
          <w:rPr>
            <w:sz w:val="2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EE064" w14:textId="77777777" w:rsidR="008C2925" w:rsidRPr="00D706F8" w:rsidRDefault="008C2925" w:rsidP="002529FC">
    <w:pPr>
      <w:pStyle w:val="Footer"/>
      <w:tabs>
        <w:tab w:val="clear" w:pos="4706"/>
        <w:tab w:val="clear" w:pos="9356"/>
        <w:tab w:val="clear" w:pos="10080"/>
        <w:tab w:val="right" w:pos="10440"/>
      </w:tabs>
      <w:spacing w:before="0" w:line="240" w:lineRule="auto"/>
      <w:rPr>
        <w:rFonts w:asciiTheme="majorHAnsi" w:hAnsiTheme="majorHAnsi"/>
        <w:sz w:val="16"/>
        <w:szCs w:val="16"/>
      </w:rPr>
    </w:pPr>
    <w:r>
      <w:rPr>
        <w:rFonts w:asciiTheme="majorHAnsi" w:hAnsiTheme="majorHAnsi" w:cs="FormataOTF-Reg"/>
        <w:sz w:val="16"/>
        <w:szCs w:val="16"/>
      </w:rPr>
      <w:t xml:space="preserve">MIJST, </w:t>
    </w:r>
    <w:r w:rsidRPr="00D706F8">
      <w:rPr>
        <w:rFonts w:asciiTheme="majorHAnsi" w:hAnsiTheme="majorHAnsi" w:cs="FormataOTF-Reg"/>
        <w:sz w:val="16"/>
        <w:szCs w:val="16"/>
      </w:rPr>
      <w:t>V(XX), No.(XX), 2019</w:t>
    </w:r>
    <w:r w:rsidRPr="00D706F8">
      <w:rPr>
        <w:rFonts w:asciiTheme="majorHAnsi" w:hAnsiTheme="majorHAnsi" w:cs="FormataOTF-Reg"/>
        <w:sz w:val="16"/>
        <w:szCs w:val="16"/>
      </w:rPr>
      <w:tab/>
    </w:r>
    <w:sdt>
      <w:sdtPr>
        <w:rPr>
          <w:rFonts w:asciiTheme="majorHAnsi" w:hAnsiTheme="majorHAnsi"/>
          <w:noProof w:val="0"/>
          <w:sz w:val="16"/>
          <w:szCs w:val="16"/>
        </w:rPr>
        <w:id w:val="798964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706F8">
          <w:rPr>
            <w:rFonts w:asciiTheme="majorHAnsi" w:hAnsiTheme="majorHAnsi"/>
            <w:noProof w:val="0"/>
            <w:sz w:val="16"/>
            <w:szCs w:val="16"/>
          </w:rPr>
          <w:fldChar w:fldCharType="begin"/>
        </w:r>
        <w:r w:rsidRPr="00D706F8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D706F8">
          <w:rPr>
            <w:rFonts w:asciiTheme="majorHAnsi" w:hAnsiTheme="majorHAnsi"/>
            <w:noProof w:val="0"/>
            <w:sz w:val="16"/>
            <w:szCs w:val="16"/>
          </w:rPr>
          <w:fldChar w:fldCharType="separate"/>
        </w:r>
        <w:r w:rsidRPr="00D706F8">
          <w:rPr>
            <w:rFonts w:asciiTheme="majorHAnsi" w:hAnsiTheme="majorHAnsi"/>
            <w:sz w:val="16"/>
            <w:szCs w:val="16"/>
          </w:rPr>
          <w:t>2</w:t>
        </w:r>
        <w:r w:rsidRPr="00D706F8">
          <w:rPr>
            <w:rFonts w:asciiTheme="majorHAnsi" w:hAnsiTheme="majorHAnsi"/>
            <w:sz w:val="16"/>
            <w:szCs w:val="16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4EA76" w14:textId="669F0C2C" w:rsidR="00EF66AB" w:rsidRPr="00D706F8" w:rsidRDefault="00EF66AB" w:rsidP="00AB436E">
    <w:pPr>
      <w:pStyle w:val="Footer"/>
      <w:tabs>
        <w:tab w:val="clear" w:pos="4706"/>
        <w:tab w:val="clear" w:pos="9356"/>
        <w:tab w:val="clear" w:pos="10080"/>
        <w:tab w:val="right" w:pos="10440"/>
      </w:tabs>
      <w:spacing w:before="0" w:line="240" w:lineRule="auto"/>
      <w:rPr>
        <w:rFonts w:asciiTheme="majorHAnsi" w:hAnsiTheme="majorHAnsi"/>
        <w:sz w:val="16"/>
        <w:szCs w:val="16"/>
      </w:rPr>
    </w:pPr>
    <w:r>
      <w:rPr>
        <w:rFonts w:asciiTheme="majorHAnsi" w:hAnsiTheme="majorHAnsi" w:cs="FormataOTF-Reg"/>
        <w:sz w:val="16"/>
        <w:szCs w:val="16"/>
      </w:rPr>
      <w:t xml:space="preserve">MIJST, </w:t>
    </w:r>
    <w:r w:rsidRPr="00D706F8">
      <w:rPr>
        <w:rFonts w:asciiTheme="majorHAnsi" w:hAnsiTheme="majorHAnsi" w:cs="FormataOTF-Reg"/>
        <w:sz w:val="16"/>
        <w:szCs w:val="16"/>
      </w:rPr>
      <w:t>V(XX), No.(XX), 2019</w:t>
    </w:r>
    <w:r w:rsidRPr="00D706F8">
      <w:rPr>
        <w:rFonts w:asciiTheme="majorHAnsi" w:hAnsiTheme="majorHAnsi" w:cs="FormataOTF-Reg"/>
        <w:sz w:val="16"/>
        <w:szCs w:val="16"/>
      </w:rPr>
      <w:tab/>
    </w:r>
    <w:sdt>
      <w:sdtPr>
        <w:rPr>
          <w:rFonts w:asciiTheme="majorHAnsi" w:hAnsiTheme="majorHAnsi"/>
          <w:noProof w:val="0"/>
          <w:sz w:val="16"/>
          <w:szCs w:val="16"/>
        </w:rPr>
        <w:id w:val="-18988133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706F8">
          <w:rPr>
            <w:rFonts w:asciiTheme="majorHAnsi" w:hAnsiTheme="majorHAnsi"/>
            <w:noProof w:val="0"/>
            <w:sz w:val="16"/>
            <w:szCs w:val="16"/>
          </w:rPr>
          <w:fldChar w:fldCharType="begin"/>
        </w:r>
        <w:r w:rsidRPr="00D706F8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D706F8">
          <w:rPr>
            <w:rFonts w:asciiTheme="majorHAnsi" w:hAnsiTheme="majorHAnsi"/>
            <w:noProof w:val="0"/>
            <w:sz w:val="16"/>
            <w:szCs w:val="16"/>
          </w:rPr>
          <w:fldChar w:fldCharType="separate"/>
        </w:r>
        <w:r w:rsidRPr="00D706F8">
          <w:rPr>
            <w:rFonts w:asciiTheme="majorHAnsi" w:hAnsiTheme="majorHAnsi"/>
            <w:sz w:val="16"/>
            <w:szCs w:val="16"/>
          </w:rPr>
          <w:t>2</w:t>
        </w:r>
        <w:r w:rsidRPr="00D706F8">
          <w:rPr>
            <w:rFonts w:asciiTheme="majorHAnsi" w:hAnsiTheme="majorHAnsi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0C853" w14:textId="77777777" w:rsidR="004D6846" w:rsidRDefault="004D6846" w:rsidP="00783D5B">
      <w:pPr>
        <w:pStyle w:val="Footer"/>
        <w:spacing w:before="230"/>
        <w:rPr>
          <w:lang w:val="en-GB"/>
        </w:rPr>
      </w:pPr>
    </w:p>
    <w:p w14:paraId="5C01CEA0" w14:textId="77777777" w:rsidR="004D6846" w:rsidRDefault="004D6846"/>
    <w:p w14:paraId="4C60ABFD" w14:textId="77777777" w:rsidR="004D6846" w:rsidRDefault="004D6846"/>
  </w:footnote>
  <w:footnote w:type="continuationSeparator" w:id="0">
    <w:p w14:paraId="6EEB85DA" w14:textId="77777777" w:rsidR="004D6846" w:rsidRDefault="004D6846">
      <w:r>
        <w:continuationSeparator/>
      </w:r>
    </w:p>
    <w:p w14:paraId="5C7AFAE6" w14:textId="77777777" w:rsidR="004D6846" w:rsidRDefault="004D6846"/>
    <w:p w14:paraId="74F82963" w14:textId="77777777" w:rsidR="004D6846" w:rsidRDefault="004D68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553EF" w14:textId="77777777" w:rsidR="000A7D86" w:rsidRDefault="00EF66AB" w:rsidP="00531BCE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rFonts w:asciiTheme="majorHAnsi" w:hAnsiTheme="majorHAnsi" w:cs="FormataOTF-Reg"/>
        <w:i/>
        <w:iCs/>
        <w:sz w:val="16"/>
        <w:szCs w:val="16"/>
      </w:rPr>
    </w:pPr>
    <w:r>
      <w:drawing>
        <wp:anchor distT="0" distB="0" distL="114300" distR="114300" simplePos="0" relativeHeight="251653632" behindDoc="0" locked="0" layoutInCell="1" allowOverlap="1" wp14:anchorId="4045002C" wp14:editId="279D4506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673444" cy="2286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44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="FormataOTF-Reg"/>
        <w:i/>
        <w:iCs/>
        <w:sz w:val="16"/>
        <w:szCs w:val="16"/>
      </w:rPr>
      <w:t xml:space="preserve"> First </w:t>
    </w:r>
    <w:r w:rsidRPr="00AB436E">
      <w:rPr>
        <w:rFonts w:asciiTheme="majorHAnsi" w:hAnsiTheme="majorHAnsi" w:cs="FormataOTF-Reg"/>
        <w:i/>
        <w:iCs/>
        <w:sz w:val="16"/>
        <w:szCs w:val="16"/>
      </w:rPr>
      <w:t xml:space="preserve">Author </w:t>
    </w:r>
    <w:r w:rsidRPr="00787418">
      <w:rPr>
        <w:rFonts w:asciiTheme="majorHAnsi" w:hAnsiTheme="majorHAnsi" w:cs="FormataOTF-Reg"/>
        <w:i/>
        <w:iCs/>
        <w:sz w:val="16"/>
        <w:szCs w:val="16"/>
      </w:rPr>
      <w:t>Short</w:t>
    </w:r>
    <w:r>
      <w:rPr>
        <w:rFonts w:asciiTheme="majorHAnsi" w:hAnsiTheme="majorHAnsi" w:cs="FormataOTF-Reg"/>
        <w:i/>
        <w:iCs/>
        <w:sz w:val="16"/>
        <w:szCs w:val="16"/>
      </w:rPr>
      <w:t xml:space="preserve"> </w:t>
    </w:r>
    <w:r w:rsidRPr="00AB436E">
      <w:rPr>
        <w:rFonts w:asciiTheme="majorHAnsi" w:hAnsiTheme="majorHAnsi" w:cs="FormataOTF-Reg"/>
        <w:i/>
        <w:iCs/>
        <w:sz w:val="16"/>
        <w:szCs w:val="16"/>
      </w:rPr>
      <w:t>Name</w:t>
    </w:r>
    <w:r>
      <w:rPr>
        <w:rFonts w:asciiTheme="majorHAnsi" w:hAnsiTheme="majorHAnsi" w:cs="FormataOTF-Reg"/>
        <w:i/>
        <w:iCs/>
        <w:sz w:val="16"/>
        <w:szCs w:val="16"/>
      </w:rPr>
      <w:t xml:space="preserve"> et al.:</w:t>
    </w:r>
    <w:r w:rsidRPr="00AB436E">
      <w:rPr>
        <w:rFonts w:asciiTheme="majorHAnsi" w:hAnsiTheme="majorHAnsi" w:cs="FormataOTF-Reg"/>
        <w:i/>
        <w:iCs/>
        <w:sz w:val="16"/>
        <w:szCs w:val="16"/>
      </w:rPr>
      <w:t xml:space="preserve"> </w:t>
    </w:r>
    <w:r>
      <w:rPr>
        <w:rFonts w:asciiTheme="majorHAnsi" w:hAnsiTheme="majorHAnsi" w:cs="FormataOTF-Reg"/>
        <w:i/>
        <w:iCs/>
        <w:sz w:val="16"/>
        <w:szCs w:val="16"/>
      </w:rPr>
      <w:t>Title of the manuscript</w:t>
    </w:r>
  </w:p>
  <w:p w14:paraId="70A9E1B6" w14:textId="75E1A3BB" w:rsidR="00EF66AB" w:rsidRPr="00531BCE" w:rsidRDefault="00EF66AB" w:rsidP="00531BCE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rFonts w:asciiTheme="majorHAnsi" w:hAnsiTheme="majorHAnsi" w:cs="FormataOTF-Reg"/>
        <w:i/>
        <w:iCs/>
        <w:sz w:val="4"/>
        <w:szCs w:val="4"/>
      </w:rPr>
    </w:pPr>
    <w:r>
      <w:rPr>
        <w:rFonts w:asciiTheme="majorHAnsi" w:hAnsiTheme="majorHAnsi" w:cs="FormataOTF-Reg"/>
        <w:i/>
        <w:iCs/>
        <w:sz w:val="16"/>
        <w:szCs w:val="16"/>
      </w:rPr>
      <w:t>(</w:t>
    </w:r>
    <w:r w:rsidRPr="0065098E">
      <w:rPr>
        <w:rFonts w:asciiTheme="majorHAnsi" w:hAnsiTheme="majorHAnsi" w:cs="FormataOTF-Reg"/>
        <w:i/>
        <w:iCs/>
        <w:sz w:val="16"/>
        <w:szCs w:val="16"/>
      </w:rPr>
      <w:t>The MIJST Manuscript Title Goes Here with Each of the First Letter Capitalized</w:t>
    </w:r>
    <w:r>
      <w:rPr>
        <w:rFonts w:asciiTheme="majorHAnsi" w:hAnsiTheme="majorHAnsi" w:cs="FormataOTF-Reg"/>
        <w:i/>
        <w:iCs/>
        <w:sz w:val="16"/>
        <w:szCs w:val="16"/>
      </w:rPr>
      <w:t>)</w:t>
    </w:r>
    <w:r w:rsidRPr="00894C34">
      <w:rPr>
        <w:sz w:val="18"/>
        <w:szCs w:val="18"/>
      </w:rPr>
      <w:t xml:space="preserve"> </w:t>
    </w:r>
    <w:r w:rsidRPr="00531BCE">
      <w:rPr>
        <w:rFonts w:asciiTheme="majorHAnsi" w:hAnsiTheme="majorHAnsi"/>
        <w:sz w:val="4"/>
        <w:szCs w:val="4"/>
      </w:rPr>
      <mc:AlternateContent>
        <mc:Choice Requires="wps">
          <w:drawing>
            <wp:inline distT="0" distB="0" distL="0" distR="0" wp14:anchorId="3C1B32B8" wp14:editId="576DB179">
              <wp:extent cx="6477000" cy="0"/>
              <wp:effectExtent l="0" t="0" r="0" b="0"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77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182900F2" id="Straight Connector 20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" strokecolor="black [3040]">
              <w10:anchorlock/>
            </v:line>
          </w:pict>
        </mc:Fallback>
      </mc:AlternateContent>
    </w:r>
  </w:p>
  <w:p w14:paraId="7DF8E193" w14:textId="77777777" w:rsidR="00EF66AB" w:rsidRPr="00531BCE" w:rsidRDefault="00EF66AB" w:rsidP="001472C0">
    <w:pPr>
      <w:pStyle w:val="Header"/>
      <w:tabs>
        <w:tab w:val="clear" w:pos="9356"/>
      </w:tabs>
      <w:jc w:val="right"/>
      <w:rPr>
        <w:rFonts w:asciiTheme="majorHAnsi" w:hAnsiTheme="majorHAnsi"/>
        <w:i/>
        <w:iCs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23E04" w14:textId="4839B011" w:rsidR="00EF66AB" w:rsidRPr="00D13739" w:rsidRDefault="00205B25" w:rsidP="000C46A6">
    <w:pPr>
      <w:pStyle w:val="Header"/>
      <w:tabs>
        <w:tab w:val="clear" w:pos="4706"/>
        <w:tab w:val="clear" w:pos="9356"/>
        <w:tab w:val="right" w:pos="9890"/>
      </w:tabs>
      <w:spacing w:after="0" w:line="240" w:lineRule="auto"/>
      <w:rPr>
        <w:rFonts w:asciiTheme="majorHAnsi" w:hAnsiTheme="majorHAnsi" w:cs="Arial"/>
        <w:b/>
        <w:bCs/>
        <w:color w:val="006600"/>
        <w:sz w:val="56"/>
        <w:szCs w:val="56"/>
      </w:rPr>
    </w:pPr>
    <w:r>
      <w:drawing>
        <wp:anchor distT="0" distB="0" distL="114300" distR="114300" simplePos="0" relativeHeight="251654656" behindDoc="0" locked="0" layoutInCell="1" allowOverlap="1" wp14:anchorId="6824696B" wp14:editId="263E54F0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792000" cy="730800"/>
          <wp:effectExtent l="0" t="0" r="8255" b="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66AB">
      <w:tab/>
    </w:r>
    <w:r w:rsidR="00EF66AB" w:rsidRPr="00D13739">
      <w:rPr>
        <w:rFonts w:asciiTheme="majorHAnsi" w:hAnsiTheme="majorHAnsi" w:cs="Arial"/>
        <w:b/>
        <w:bCs/>
        <w:color w:val="006600"/>
        <w:sz w:val="56"/>
        <w:szCs w:val="56"/>
      </w:rPr>
      <w:t>MIJST</w:t>
    </w:r>
  </w:p>
  <w:p w14:paraId="4CA34C76" w14:textId="3237D8F4" w:rsidR="00EF66AB" w:rsidRPr="00256434" w:rsidRDefault="00EF66AB" w:rsidP="000C46A6">
    <w:pPr>
      <w:pStyle w:val="Header"/>
      <w:tabs>
        <w:tab w:val="clear" w:pos="4706"/>
        <w:tab w:val="clear" w:pos="9356"/>
        <w:tab w:val="right" w:pos="9890"/>
      </w:tabs>
      <w:spacing w:after="0" w:line="240" w:lineRule="auto"/>
      <w:rPr>
        <w:b/>
        <w:bCs/>
        <w:i/>
        <w:iCs/>
        <w:color w:val="009900"/>
        <w:sz w:val="20"/>
      </w:rPr>
    </w:pPr>
    <w:r w:rsidRPr="00256434">
      <w:rPr>
        <w:rFonts w:asciiTheme="majorHAnsi" w:hAnsiTheme="majorHAnsi" w:cs="Arial"/>
        <w:color w:val="006600"/>
        <w:sz w:val="20"/>
      </w:rPr>
      <w:tab/>
    </w:r>
    <w:r w:rsidRPr="00256434">
      <w:rPr>
        <w:b/>
        <w:bCs/>
        <w:i/>
        <w:iCs/>
        <w:color w:val="006600"/>
        <w:sz w:val="20"/>
      </w:rPr>
      <w:t>MIST International Journal of Science and Technology</w:t>
    </w:r>
  </w:p>
  <w:p w14:paraId="1681B1CE" w14:textId="77777777" w:rsidR="00EF66AB" w:rsidRPr="00633BE4" w:rsidRDefault="00EF66AB" w:rsidP="00280129">
    <w:pPr>
      <w:pStyle w:val="Header"/>
      <w:tabs>
        <w:tab w:val="clear" w:pos="4706"/>
        <w:tab w:val="clear" w:pos="9356"/>
        <w:tab w:val="right" w:pos="10440"/>
      </w:tabs>
      <w:spacing w:after="0" w:line="240" w:lineRule="auto"/>
      <w:jc w:val="right"/>
      <w:rPr>
        <w:rFonts w:asciiTheme="majorHAnsi" w:hAnsiTheme="majorHAnsi" w:cs="Arial"/>
        <w:b/>
        <w:bCs/>
        <w:i/>
        <w:iCs/>
        <w:color w:val="009900"/>
        <w:sz w:val="18"/>
        <w:szCs w:val="18"/>
      </w:rPr>
    </w:pPr>
  </w:p>
  <w:p w14:paraId="1D8E1C7B" w14:textId="5DCB147D" w:rsidR="00EF66AB" w:rsidRPr="00335661" w:rsidRDefault="00EF66AB" w:rsidP="000C46A6">
    <w:pPr>
      <w:pStyle w:val="Header"/>
      <w:tabs>
        <w:tab w:val="clear" w:pos="4706"/>
        <w:tab w:val="clear" w:pos="9356"/>
        <w:tab w:val="right" w:pos="9890"/>
      </w:tabs>
      <w:jc w:val="center"/>
      <w:rPr>
        <w:sz w:val="18"/>
        <w:szCs w:val="18"/>
      </w:rPr>
    </w:pPr>
    <w:r>
      <w:rPr>
        <w:sz w:val="18"/>
        <w:szCs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FA38F8" wp14:editId="404D36D5">
              <wp:simplePos x="0" y="0"/>
              <wp:positionH relativeFrom="column">
                <wp:posOffset>-1905</wp:posOffset>
              </wp:positionH>
              <wp:positionV relativeFrom="paragraph">
                <wp:posOffset>103505</wp:posOffset>
              </wp:positionV>
              <wp:extent cx="6263640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04DDE5" id="Straight Connector 8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8.15pt" to="493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" strokecolor="black [3040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E6D7" w14:textId="77777777" w:rsidR="008C2925" w:rsidRDefault="008C2925" w:rsidP="002529FC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rFonts w:asciiTheme="majorHAnsi" w:hAnsiTheme="majorHAnsi" w:cs="FormataOTF-Reg"/>
        <w:i/>
        <w:iCs/>
        <w:sz w:val="16"/>
        <w:szCs w:val="16"/>
      </w:rPr>
    </w:pPr>
    <w:r>
      <w:drawing>
        <wp:anchor distT="0" distB="0" distL="114300" distR="114300" simplePos="0" relativeHeight="251659776" behindDoc="0" locked="0" layoutInCell="1" allowOverlap="1" wp14:anchorId="184AD1C7" wp14:editId="6D3D5355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673444" cy="228600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44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 w:cs="FormataOTF-Reg"/>
        <w:i/>
        <w:iCs/>
        <w:sz w:val="16"/>
        <w:szCs w:val="16"/>
      </w:rPr>
      <w:t xml:space="preserve"> First </w:t>
    </w:r>
    <w:r w:rsidRPr="00AB436E">
      <w:rPr>
        <w:rFonts w:asciiTheme="majorHAnsi" w:hAnsiTheme="majorHAnsi" w:cs="FormataOTF-Reg"/>
        <w:i/>
        <w:iCs/>
        <w:sz w:val="16"/>
        <w:szCs w:val="16"/>
      </w:rPr>
      <w:t xml:space="preserve">Author </w:t>
    </w:r>
    <w:r>
      <w:rPr>
        <w:rFonts w:asciiTheme="majorHAnsi" w:hAnsiTheme="majorHAnsi" w:cs="FormataOTF-Reg"/>
        <w:i/>
        <w:iCs/>
        <w:sz w:val="16"/>
        <w:szCs w:val="16"/>
      </w:rPr>
      <w:t xml:space="preserve">Short </w:t>
    </w:r>
    <w:r w:rsidRPr="00AB436E">
      <w:rPr>
        <w:rFonts w:asciiTheme="majorHAnsi" w:hAnsiTheme="majorHAnsi" w:cs="FormataOTF-Reg"/>
        <w:i/>
        <w:iCs/>
        <w:sz w:val="16"/>
        <w:szCs w:val="16"/>
      </w:rPr>
      <w:t>Name</w:t>
    </w:r>
    <w:r>
      <w:rPr>
        <w:rFonts w:asciiTheme="majorHAnsi" w:hAnsiTheme="majorHAnsi" w:cs="FormataOTF-Reg"/>
        <w:i/>
        <w:iCs/>
        <w:sz w:val="16"/>
        <w:szCs w:val="16"/>
      </w:rPr>
      <w:t xml:space="preserve"> et al.: Title of the manuscript (</w:t>
    </w:r>
    <w:r w:rsidRPr="0065098E">
      <w:rPr>
        <w:rFonts w:asciiTheme="majorHAnsi" w:hAnsiTheme="majorHAnsi" w:cs="FormataOTF-Reg"/>
        <w:i/>
        <w:iCs/>
        <w:sz w:val="16"/>
        <w:szCs w:val="16"/>
      </w:rPr>
      <w:t xml:space="preserve">The MIJST Manuscript Title </w:t>
    </w:r>
  </w:p>
  <w:p w14:paraId="10097DC8" w14:textId="77777777" w:rsidR="008C2925" w:rsidRPr="00531BCE" w:rsidRDefault="008C2925" w:rsidP="002529FC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rFonts w:asciiTheme="majorHAnsi" w:hAnsiTheme="majorHAnsi" w:cs="FormataOTF-Reg"/>
        <w:i/>
        <w:iCs/>
        <w:sz w:val="4"/>
        <w:szCs w:val="4"/>
      </w:rPr>
    </w:pPr>
    <w:r w:rsidRPr="0065098E">
      <w:rPr>
        <w:rFonts w:asciiTheme="majorHAnsi" w:hAnsiTheme="majorHAnsi" w:cs="FormataOTF-Reg"/>
        <w:i/>
        <w:iCs/>
        <w:sz w:val="16"/>
        <w:szCs w:val="16"/>
      </w:rPr>
      <w:t>Goes Here with Each of the First Letter Capitalized</w:t>
    </w:r>
    <w:r>
      <w:rPr>
        <w:rFonts w:asciiTheme="majorHAnsi" w:hAnsiTheme="majorHAnsi" w:cs="FormataOTF-Reg"/>
        <w:i/>
        <w:iCs/>
        <w:sz w:val="16"/>
        <w:szCs w:val="16"/>
      </w:rPr>
      <w:t>)</w:t>
    </w:r>
    <w:r>
      <w:rPr>
        <w:rFonts w:asciiTheme="majorHAnsi" w:hAnsiTheme="majorHAnsi"/>
        <w:sz w:val="4"/>
        <w:szCs w:val="4"/>
      </w:rPr>
      <mc:AlternateContent>
        <mc:Choice Requires="wps">
          <w:drawing>
            <wp:inline distT="0" distB="0" distL="0" distR="0" wp14:anchorId="07F57AC7" wp14:editId="64B2C86E">
              <wp:extent cx="6477000" cy="0"/>
              <wp:effectExtent l="9525" t="9525" r="9525" b="9525"/>
              <wp:docPr id="54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dk1">
                            <a:lumMod val="9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331C7152" id="Straight Connector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" strokecolor="black [3040]">
              <w10:anchorlock/>
            </v:line>
          </w:pict>
        </mc:Fallback>
      </mc:AlternateContent>
    </w:r>
  </w:p>
  <w:p w14:paraId="572B138F" w14:textId="77777777" w:rsidR="008C2925" w:rsidRPr="00AB436E" w:rsidRDefault="008C2925" w:rsidP="002529FC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rFonts w:asciiTheme="majorHAnsi" w:hAnsiTheme="majorHAnsi" w:cs="FormataOTF-Reg"/>
        <w:i/>
        <w:iCs/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98EDD" w14:textId="77777777" w:rsidR="008C2925" w:rsidRDefault="008C2925" w:rsidP="002336E1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i/>
        <w:iCs/>
        <w:sz w:val="20"/>
      </w:rPr>
    </w:pPr>
    <w:r w:rsidRPr="00032140">
      <w:rPr>
        <w:sz w:val="20"/>
      </w:rPr>
      <w:drawing>
        <wp:anchor distT="0" distB="0" distL="114300" distR="114300" simplePos="0" relativeHeight="251658752" behindDoc="0" locked="0" layoutInCell="1" allowOverlap="1" wp14:anchorId="47F60B96" wp14:editId="39C01B2C">
          <wp:simplePos x="0" y="0"/>
          <wp:positionH relativeFrom="column">
            <wp:posOffset>29210</wp:posOffset>
          </wp:positionH>
          <wp:positionV relativeFrom="paragraph">
            <wp:posOffset>10160</wp:posOffset>
          </wp:positionV>
          <wp:extent cx="607060" cy="227965"/>
          <wp:effectExtent l="0" t="0" r="2540" b="635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7" r="5427"/>
                  <a:stretch>
                    <a:fillRect/>
                  </a:stretch>
                </pic:blipFill>
                <pic:spPr bwMode="auto">
                  <a:xfrm>
                    <a:off x="0" y="0"/>
                    <a:ext cx="607060" cy="227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032140">
      <w:rPr>
        <w:i/>
        <w:iCs/>
        <w:sz w:val="20"/>
      </w:rPr>
      <w:t xml:space="preserve"> </w:t>
    </w:r>
    <w:r>
      <w:rPr>
        <w:i/>
        <w:iCs/>
        <w:sz w:val="20"/>
      </w:rPr>
      <w:t>Akinrotimi</w:t>
    </w:r>
    <w:r w:rsidRPr="00032140">
      <w:rPr>
        <w:i/>
        <w:iCs/>
        <w:sz w:val="20"/>
      </w:rPr>
      <w:t xml:space="preserve"> et al.:</w:t>
    </w:r>
    <w:r>
      <w:rPr>
        <w:i/>
        <w:iCs/>
        <w:sz w:val="20"/>
      </w:rPr>
      <w:t xml:space="preserve"> </w:t>
    </w:r>
    <w:r w:rsidRPr="002336E1">
      <w:rPr>
        <w:i/>
        <w:iCs/>
        <w:sz w:val="20"/>
      </w:rPr>
      <w:t xml:space="preserve">Leveraging Statistical and Machine Learning Techniques </w:t>
    </w:r>
  </w:p>
  <w:p w14:paraId="704AA101" w14:textId="77777777" w:rsidR="008C2925" w:rsidRPr="00BF1E7E" w:rsidRDefault="008C2925" w:rsidP="002336E1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i/>
        <w:iCs/>
        <w:sz w:val="4"/>
        <w:szCs w:val="4"/>
      </w:rPr>
    </w:pPr>
    <w:r w:rsidRPr="00032140">
      <w:rPr>
        <w:sz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0F9B273" wp14:editId="19DF4074">
              <wp:simplePos x="0" y="0"/>
              <wp:positionH relativeFrom="margin">
                <wp:align>right</wp:align>
              </wp:positionH>
              <wp:positionV relativeFrom="paragraph">
                <wp:posOffset>176605</wp:posOffset>
              </wp:positionV>
              <wp:extent cx="6263640" cy="0"/>
              <wp:effectExtent l="0" t="0" r="0" b="0"/>
              <wp:wrapNone/>
              <wp:docPr id="546027061" name="Straight Connector 5460270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8BB81B" id="Straight Connector 546027061" o:spid="_x0000_s1026" style="position:absolute;flip:y;z-index:2516608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42pt,13.9pt" to="935.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" strokecolor="black [3040]">
              <w10:wrap anchorx="margin"/>
            </v:line>
          </w:pict>
        </mc:Fallback>
      </mc:AlternateContent>
    </w:r>
    <w:r w:rsidRPr="002336E1">
      <w:rPr>
        <w:i/>
        <w:iCs/>
        <w:sz w:val="20"/>
      </w:rPr>
      <w:t>To Enhance Clinical Decision Support for PID Diagnosis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75406" w14:textId="6E31A633" w:rsidR="00EF66AB" w:rsidRDefault="00EF66AB" w:rsidP="0065098E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rFonts w:asciiTheme="majorHAnsi" w:hAnsiTheme="majorHAnsi" w:cs="FormataOTF-Reg"/>
        <w:i/>
        <w:iCs/>
        <w:sz w:val="16"/>
        <w:szCs w:val="16"/>
      </w:rPr>
    </w:pPr>
    <w:r>
      <w:drawing>
        <wp:anchor distT="0" distB="0" distL="114300" distR="114300" simplePos="0" relativeHeight="251657728" behindDoc="0" locked="0" layoutInCell="1" allowOverlap="1" wp14:anchorId="31622073" wp14:editId="24B850F9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673444" cy="22860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44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="FormataOTF-Reg"/>
        <w:i/>
        <w:iCs/>
        <w:sz w:val="16"/>
        <w:szCs w:val="16"/>
      </w:rPr>
      <w:t xml:space="preserve"> First </w:t>
    </w:r>
    <w:r w:rsidRPr="00AB436E">
      <w:rPr>
        <w:rFonts w:asciiTheme="majorHAnsi" w:hAnsiTheme="majorHAnsi" w:cs="FormataOTF-Reg"/>
        <w:i/>
        <w:iCs/>
        <w:sz w:val="16"/>
        <w:szCs w:val="16"/>
      </w:rPr>
      <w:t xml:space="preserve">Author </w:t>
    </w:r>
    <w:r>
      <w:rPr>
        <w:rFonts w:asciiTheme="majorHAnsi" w:hAnsiTheme="majorHAnsi" w:cs="FormataOTF-Reg"/>
        <w:i/>
        <w:iCs/>
        <w:sz w:val="16"/>
        <w:szCs w:val="16"/>
      </w:rPr>
      <w:t xml:space="preserve">Short </w:t>
    </w:r>
    <w:r w:rsidRPr="00AB436E">
      <w:rPr>
        <w:rFonts w:asciiTheme="majorHAnsi" w:hAnsiTheme="majorHAnsi" w:cs="FormataOTF-Reg"/>
        <w:i/>
        <w:iCs/>
        <w:sz w:val="16"/>
        <w:szCs w:val="16"/>
      </w:rPr>
      <w:t>Name</w:t>
    </w:r>
    <w:r>
      <w:rPr>
        <w:rFonts w:asciiTheme="majorHAnsi" w:hAnsiTheme="majorHAnsi" w:cs="FormataOTF-Reg"/>
        <w:i/>
        <w:iCs/>
        <w:sz w:val="16"/>
        <w:szCs w:val="16"/>
      </w:rPr>
      <w:t xml:space="preserve"> et al.:</w:t>
    </w:r>
    <w:r w:rsidRPr="00AB436E">
      <w:rPr>
        <w:rFonts w:asciiTheme="majorHAnsi" w:hAnsiTheme="majorHAnsi" w:cs="FormataOTF-Reg"/>
        <w:i/>
        <w:iCs/>
        <w:sz w:val="16"/>
        <w:szCs w:val="16"/>
      </w:rPr>
      <w:t xml:space="preserve"> </w:t>
    </w:r>
    <w:r>
      <w:rPr>
        <w:rFonts w:asciiTheme="majorHAnsi" w:hAnsiTheme="majorHAnsi" w:cs="FormataOTF-Reg"/>
        <w:i/>
        <w:iCs/>
        <w:sz w:val="16"/>
        <w:szCs w:val="16"/>
      </w:rPr>
      <w:t>Title of the manuscript (</w:t>
    </w:r>
    <w:r w:rsidRPr="0065098E">
      <w:rPr>
        <w:rFonts w:asciiTheme="majorHAnsi" w:hAnsiTheme="majorHAnsi" w:cs="FormataOTF-Reg"/>
        <w:i/>
        <w:iCs/>
        <w:sz w:val="16"/>
        <w:szCs w:val="16"/>
      </w:rPr>
      <w:t xml:space="preserve">The MIJST Manuscript Title </w:t>
    </w:r>
  </w:p>
  <w:p w14:paraId="3DBA905B" w14:textId="5C325CAC" w:rsidR="00EF66AB" w:rsidRPr="00531BCE" w:rsidRDefault="00EF66AB" w:rsidP="00073626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rFonts w:asciiTheme="majorHAnsi" w:hAnsiTheme="majorHAnsi" w:cs="FormataOTF-Reg"/>
        <w:i/>
        <w:iCs/>
        <w:sz w:val="4"/>
        <w:szCs w:val="4"/>
      </w:rPr>
    </w:pPr>
    <w:r w:rsidRPr="0065098E">
      <w:rPr>
        <w:rFonts w:asciiTheme="majorHAnsi" w:hAnsiTheme="majorHAnsi" w:cs="FormataOTF-Reg"/>
        <w:i/>
        <w:iCs/>
        <w:sz w:val="16"/>
        <w:szCs w:val="16"/>
      </w:rPr>
      <w:t>Goes Here with Each of the First Letter Capitalized</w:t>
    </w:r>
    <w:r>
      <w:rPr>
        <w:rFonts w:asciiTheme="majorHAnsi" w:hAnsiTheme="majorHAnsi" w:cs="FormataOTF-Reg"/>
        <w:i/>
        <w:iCs/>
        <w:sz w:val="16"/>
        <w:szCs w:val="16"/>
      </w:rPr>
      <w:t>)</w:t>
    </w:r>
    <w:r w:rsidRPr="00894C34">
      <w:rPr>
        <w:sz w:val="18"/>
        <w:szCs w:val="18"/>
      </w:rPr>
      <w:t xml:space="preserve"> </w:t>
    </w:r>
    <w:r w:rsidRPr="00531BCE">
      <w:rPr>
        <w:rFonts w:asciiTheme="majorHAnsi" w:hAnsiTheme="majorHAnsi"/>
        <w:sz w:val="4"/>
        <w:szCs w:val="4"/>
      </w:rPr>
      <mc:AlternateContent>
        <mc:Choice Requires="wps">
          <w:drawing>
            <wp:inline distT="0" distB="0" distL="0" distR="0" wp14:anchorId="4FB9FD26" wp14:editId="4E072817">
              <wp:extent cx="6477000" cy="0"/>
              <wp:effectExtent l="0" t="0" r="0" b="0"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77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21B1315B" id="Straight Connector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" strokecolor="black [3040]">
              <w10:anchorlock/>
            </v:line>
          </w:pict>
        </mc:Fallback>
      </mc:AlternateContent>
    </w:r>
  </w:p>
  <w:p w14:paraId="623A0A1F" w14:textId="7F5B5750" w:rsidR="00EF66AB" w:rsidRPr="00AB436E" w:rsidRDefault="00EF66AB" w:rsidP="00073626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rFonts w:asciiTheme="majorHAnsi" w:hAnsiTheme="majorHAnsi" w:cs="FormataOTF-Reg"/>
        <w:i/>
        <w:iCs/>
        <w:sz w:val="16"/>
        <w:szCs w:val="16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A2E50" w14:textId="2BF573A1" w:rsidR="001472C0" w:rsidRPr="00032140" w:rsidRDefault="001472C0" w:rsidP="00531BCE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i/>
        <w:iCs/>
        <w:sz w:val="20"/>
      </w:rPr>
    </w:pPr>
    <w:r w:rsidRPr="00032140">
      <w:rPr>
        <w:sz w:val="20"/>
      </w:rPr>
      <w:drawing>
        <wp:anchor distT="0" distB="0" distL="114300" distR="114300" simplePos="0" relativeHeight="251655680" behindDoc="0" locked="0" layoutInCell="1" allowOverlap="1" wp14:anchorId="6F6C7E18" wp14:editId="0399C6B6">
          <wp:simplePos x="0" y="0"/>
          <wp:positionH relativeFrom="column">
            <wp:posOffset>29210</wp:posOffset>
          </wp:positionH>
          <wp:positionV relativeFrom="paragraph">
            <wp:posOffset>10160</wp:posOffset>
          </wp:positionV>
          <wp:extent cx="607060" cy="227965"/>
          <wp:effectExtent l="0" t="0" r="2540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97" r="5427"/>
                  <a:stretch/>
                </pic:blipFill>
                <pic:spPr bwMode="auto">
                  <a:xfrm>
                    <a:off x="0" y="0"/>
                    <a:ext cx="607060" cy="227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2140">
      <w:rPr>
        <w:i/>
        <w:iCs/>
        <w:sz w:val="20"/>
      </w:rPr>
      <w:t xml:space="preserve"> First Author Short Name et al.: Title of the manuscript</w:t>
    </w:r>
  </w:p>
  <w:p w14:paraId="1C559691" w14:textId="0261BE09" w:rsidR="000E3161" w:rsidRPr="00BF1E7E" w:rsidRDefault="001B34C7" w:rsidP="006D5E22">
    <w:pPr>
      <w:pStyle w:val="Header"/>
      <w:tabs>
        <w:tab w:val="clear" w:pos="4706"/>
        <w:tab w:val="clear" w:pos="9356"/>
      </w:tabs>
      <w:spacing w:after="0" w:line="240" w:lineRule="auto"/>
      <w:jc w:val="right"/>
      <w:rPr>
        <w:i/>
        <w:iCs/>
        <w:sz w:val="4"/>
        <w:szCs w:val="4"/>
      </w:rPr>
    </w:pPr>
    <w:r w:rsidRPr="00032140">
      <w:rPr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DE8364F" wp14:editId="3D68EB1D">
              <wp:simplePos x="0" y="0"/>
              <wp:positionH relativeFrom="column">
                <wp:posOffset>1905</wp:posOffset>
              </wp:positionH>
              <wp:positionV relativeFrom="paragraph">
                <wp:posOffset>173990</wp:posOffset>
              </wp:positionV>
              <wp:extent cx="62636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5F5AB3" id="Straight Connector 4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3.7pt" to="493.3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" strokecolor="black [3040]"/>
          </w:pict>
        </mc:Fallback>
      </mc:AlternateContent>
    </w:r>
    <w:r w:rsidR="001472C0" w:rsidRPr="00032140">
      <w:rPr>
        <w:i/>
        <w:iCs/>
        <w:sz w:val="20"/>
      </w:rPr>
      <w:t>(The MIJST Manuscript Title Goes Here with Each of the First Letter Capitalized)</w:t>
    </w:r>
    <w:r w:rsidR="001472C0" w:rsidRPr="00BF1E7E"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8600C6F"/>
    <w:multiLevelType w:val="hybridMultilevel"/>
    <w:tmpl w:val="92A682BE"/>
    <w:lvl w:ilvl="0" w:tplc="CE621AE2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A137E"/>
    <w:multiLevelType w:val="hybridMultilevel"/>
    <w:tmpl w:val="6FCC751E"/>
    <w:lvl w:ilvl="0" w:tplc="1B7CB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4" w15:restartNumberingAfterBreak="0">
    <w:nsid w:val="1DF509C0"/>
    <w:multiLevelType w:val="hybridMultilevel"/>
    <w:tmpl w:val="895E3B4A"/>
    <w:lvl w:ilvl="0" w:tplc="1B7CB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B0BE1"/>
    <w:multiLevelType w:val="hybridMultilevel"/>
    <w:tmpl w:val="4FAC0726"/>
    <w:lvl w:ilvl="0" w:tplc="1B7CB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9" w15:restartNumberingAfterBreak="0">
    <w:nsid w:val="54CB296A"/>
    <w:multiLevelType w:val="hybridMultilevel"/>
    <w:tmpl w:val="FAF0764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2" w15:restartNumberingAfterBreak="0">
    <w:nsid w:val="5979429D"/>
    <w:multiLevelType w:val="hybridMultilevel"/>
    <w:tmpl w:val="A9443F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61DF7E2E"/>
    <w:multiLevelType w:val="hybridMultilevel"/>
    <w:tmpl w:val="11B46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6" w15:restartNumberingAfterBreak="0">
    <w:nsid w:val="65CE4F24"/>
    <w:multiLevelType w:val="hybridMultilevel"/>
    <w:tmpl w:val="ECF07220"/>
    <w:lvl w:ilvl="0" w:tplc="1B7CB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20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0"/>
  </w:num>
  <w:num w:numId="6">
    <w:abstractNumId w:val="5"/>
  </w:num>
  <w:num w:numId="7">
    <w:abstractNumId w:val="13"/>
  </w:num>
  <w:num w:numId="8">
    <w:abstractNumId w:val="3"/>
  </w:num>
  <w:num w:numId="9">
    <w:abstractNumId w:val="8"/>
  </w:num>
  <w:num w:numId="10">
    <w:abstractNumId w:val="20"/>
  </w:num>
  <w:num w:numId="11">
    <w:abstractNumId w:val="19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0"/>
  </w:num>
  <w:num w:numId="17">
    <w:abstractNumId w:val="5"/>
  </w:num>
  <w:num w:numId="18">
    <w:abstractNumId w:val="13"/>
  </w:num>
  <w:num w:numId="19">
    <w:abstractNumId w:val="3"/>
  </w:num>
  <w:num w:numId="20">
    <w:abstractNumId w:val="8"/>
  </w:num>
  <w:num w:numId="21">
    <w:abstractNumId w:val="0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7"/>
  </w:num>
  <w:num w:numId="27">
    <w:abstractNumId w:val="18"/>
  </w:num>
  <w:num w:numId="28">
    <w:abstractNumId w:val="6"/>
  </w:num>
  <w:num w:numId="29">
    <w:abstractNumId w:val="10"/>
  </w:num>
  <w:num w:numId="30">
    <w:abstractNumId w:val="15"/>
  </w:num>
  <w:num w:numId="31">
    <w:abstractNumId w:val="3"/>
  </w:num>
  <w:num w:numId="32">
    <w:abstractNumId w:val="9"/>
  </w:num>
  <w:num w:numId="33">
    <w:abstractNumId w:val="1"/>
  </w:num>
  <w:num w:numId="34">
    <w:abstractNumId w:val="4"/>
  </w:num>
  <w:num w:numId="35">
    <w:abstractNumId w:val="16"/>
  </w:num>
  <w:num w:numId="36">
    <w:abstractNumId w:val="2"/>
  </w:num>
  <w:num w:numId="37">
    <w:abstractNumId w:val="7"/>
  </w:num>
  <w:num w:numId="38">
    <w:abstractNumId w:val="14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mirrorMargin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409"/>
    <w:rsid w:val="0000017D"/>
    <w:rsid w:val="00003378"/>
    <w:rsid w:val="00011B4B"/>
    <w:rsid w:val="00011C98"/>
    <w:rsid w:val="00016133"/>
    <w:rsid w:val="00017B85"/>
    <w:rsid w:val="00020992"/>
    <w:rsid w:val="00024C0C"/>
    <w:rsid w:val="0002766B"/>
    <w:rsid w:val="00031C20"/>
    <w:rsid w:val="00032140"/>
    <w:rsid w:val="00033F04"/>
    <w:rsid w:val="00037A20"/>
    <w:rsid w:val="00037B77"/>
    <w:rsid w:val="00041CE4"/>
    <w:rsid w:val="00052086"/>
    <w:rsid w:val="00055E1B"/>
    <w:rsid w:val="0005667F"/>
    <w:rsid w:val="00056920"/>
    <w:rsid w:val="00067E37"/>
    <w:rsid w:val="00072AAA"/>
    <w:rsid w:val="00073626"/>
    <w:rsid w:val="00074DFF"/>
    <w:rsid w:val="00080DA3"/>
    <w:rsid w:val="00083BB2"/>
    <w:rsid w:val="0009683E"/>
    <w:rsid w:val="00097592"/>
    <w:rsid w:val="000A1D4C"/>
    <w:rsid w:val="000A7D86"/>
    <w:rsid w:val="000B08BA"/>
    <w:rsid w:val="000B137C"/>
    <w:rsid w:val="000B5E84"/>
    <w:rsid w:val="000C1409"/>
    <w:rsid w:val="000C1F0A"/>
    <w:rsid w:val="000C3885"/>
    <w:rsid w:val="000C46A6"/>
    <w:rsid w:val="000C7E80"/>
    <w:rsid w:val="000D07A1"/>
    <w:rsid w:val="000D395C"/>
    <w:rsid w:val="000D5E53"/>
    <w:rsid w:val="000D60FA"/>
    <w:rsid w:val="000E06A2"/>
    <w:rsid w:val="000E1EF3"/>
    <w:rsid w:val="000E212B"/>
    <w:rsid w:val="000E3161"/>
    <w:rsid w:val="000F6CDC"/>
    <w:rsid w:val="001033FF"/>
    <w:rsid w:val="00107370"/>
    <w:rsid w:val="0011024F"/>
    <w:rsid w:val="00113500"/>
    <w:rsid w:val="0011440F"/>
    <w:rsid w:val="00117A48"/>
    <w:rsid w:val="00117E53"/>
    <w:rsid w:val="00120C32"/>
    <w:rsid w:val="0012192F"/>
    <w:rsid w:val="00122C66"/>
    <w:rsid w:val="0012790E"/>
    <w:rsid w:val="00127EC7"/>
    <w:rsid w:val="00136D96"/>
    <w:rsid w:val="001446AE"/>
    <w:rsid w:val="001472C0"/>
    <w:rsid w:val="00151CF8"/>
    <w:rsid w:val="00153502"/>
    <w:rsid w:val="001557BD"/>
    <w:rsid w:val="00163A94"/>
    <w:rsid w:val="00165695"/>
    <w:rsid w:val="00166BD5"/>
    <w:rsid w:val="0016746D"/>
    <w:rsid w:val="0016771D"/>
    <w:rsid w:val="0017199C"/>
    <w:rsid w:val="001726E4"/>
    <w:rsid w:val="001728AE"/>
    <w:rsid w:val="0017435C"/>
    <w:rsid w:val="001805FA"/>
    <w:rsid w:val="0018323E"/>
    <w:rsid w:val="00186B43"/>
    <w:rsid w:val="00190D9E"/>
    <w:rsid w:val="00191866"/>
    <w:rsid w:val="001A0BB1"/>
    <w:rsid w:val="001B34C7"/>
    <w:rsid w:val="001B6E7B"/>
    <w:rsid w:val="001C5606"/>
    <w:rsid w:val="001C578C"/>
    <w:rsid w:val="001D4EB3"/>
    <w:rsid w:val="001E1223"/>
    <w:rsid w:val="001E4CDB"/>
    <w:rsid w:val="001F168C"/>
    <w:rsid w:val="001F16E1"/>
    <w:rsid w:val="001F49A0"/>
    <w:rsid w:val="001F6FBF"/>
    <w:rsid w:val="00203EE6"/>
    <w:rsid w:val="00205238"/>
    <w:rsid w:val="00205B25"/>
    <w:rsid w:val="002108EB"/>
    <w:rsid w:val="00214700"/>
    <w:rsid w:val="00215A0E"/>
    <w:rsid w:val="00224644"/>
    <w:rsid w:val="00227746"/>
    <w:rsid w:val="00227F63"/>
    <w:rsid w:val="002302A1"/>
    <w:rsid w:val="00234053"/>
    <w:rsid w:val="0023666F"/>
    <w:rsid w:val="00256434"/>
    <w:rsid w:val="002610C9"/>
    <w:rsid w:val="00261CAB"/>
    <w:rsid w:val="0026239E"/>
    <w:rsid w:val="00262EE7"/>
    <w:rsid w:val="00271F5A"/>
    <w:rsid w:val="00280129"/>
    <w:rsid w:val="00283F2C"/>
    <w:rsid w:val="00284AD4"/>
    <w:rsid w:val="002A10B9"/>
    <w:rsid w:val="002A7F5E"/>
    <w:rsid w:val="002B13C2"/>
    <w:rsid w:val="002B384F"/>
    <w:rsid w:val="002C28A8"/>
    <w:rsid w:val="002C7E75"/>
    <w:rsid w:val="002D3C89"/>
    <w:rsid w:val="002E206D"/>
    <w:rsid w:val="002E75D5"/>
    <w:rsid w:val="002E7C7A"/>
    <w:rsid w:val="003107A3"/>
    <w:rsid w:val="0031127A"/>
    <w:rsid w:val="00311370"/>
    <w:rsid w:val="0031626B"/>
    <w:rsid w:val="003205F0"/>
    <w:rsid w:val="00324E80"/>
    <w:rsid w:val="003312B7"/>
    <w:rsid w:val="003353FE"/>
    <w:rsid w:val="00335661"/>
    <w:rsid w:val="003400D6"/>
    <w:rsid w:val="00341FD7"/>
    <w:rsid w:val="003514FB"/>
    <w:rsid w:val="003560E1"/>
    <w:rsid w:val="00357015"/>
    <w:rsid w:val="00362B0B"/>
    <w:rsid w:val="00363A69"/>
    <w:rsid w:val="00375FAE"/>
    <w:rsid w:val="00377A6D"/>
    <w:rsid w:val="00380077"/>
    <w:rsid w:val="003806A4"/>
    <w:rsid w:val="0039394D"/>
    <w:rsid w:val="003A3A15"/>
    <w:rsid w:val="003A6C09"/>
    <w:rsid w:val="003B0120"/>
    <w:rsid w:val="003B1746"/>
    <w:rsid w:val="003C1182"/>
    <w:rsid w:val="003C603C"/>
    <w:rsid w:val="003D2D28"/>
    <w:rsid w:val="003E1517"/>
    <w:rsid w:val="003E1E01"/>
    <w:rsid w:val="003E552D"/>
    <w:rsid w:val="003F295F"/>
    <w:rsid w:val="003F59E7"/>
    <w:rsid w:val="003F5A73"/>
    <w:rsid w:val="003F6A0B"/>
    <w:rsid w:val="004007A1"/>
    <w:rsid w:val="00413067"/>
    <w:rsid w:val="00416AA5"/>
    <w:rsid w:val="00416F1D"/>
    <w:rsid w:val="00422082"/>
    <w:rsid w:val="004412BB"/>
    <w:rsid w:val="00443668"/>
    <w:rsid w:val="004437CC"/>
    <w:rsid w:val="00451CEA"/>
    <w:rsid w:val="0045213C"/>
    <w:rsid w:val="004625EC"/>
    <w:rsid w:val="00475A58"/>
    <w:rsid w:val="00482DF5"/>
    <w:rsid w:val="00483DC9"/>
    <w:rsid w:val="004A179E"/>
    <w:rsid w:val="004A52CA"/>
    <w:rsid w:val="004A598A"/>
    <w:rsid w:val="004A61E9"/>
    <w:rsid w:val="004A7821"/>
    <w:rsid w:val="004B3818"/>
    <w:rsid w:val="004B7F83"/>
    <w:rsid w:val="004C3ED5"/>
    <w:rsid w:val="004C67A4"/>
    <w:rsid w:val="004C71E0"/>
    <w:rsid w:val="004D0EDB"/>
    <w:rsid w:val="004D6846"/>
    <w:rsid w:val="004F443A"/>
    <w:rsid w:val="00502197"/>
    <w:rsid w:val="00504D72"/>
    <w:rsid w:val="005106FB"/>
    <w:rsid w:val="00510F73"/>
    <w:rsid w:val="0051575F"/>
    <w:rsid w:val="00522F40"/>
    <w:rsid w:val="005248F3"/>
    <w:rsid w:val="005250D2"/>
    <w:rsid w:val="00527F9A"/>
    <w:rsid w:val="00531BCE"/>
    <w:rsid w:val="00533006"/>
    <w:rsid w:val="00542125"/>
    <w:rsid w:val="00542565"/>
    <w:rsid w:val="00553F76"/>
    <w:rsid w:val="005552F1"/>
    <w:rsid w:val="0056302F"/>
    <w:rsid w:val="00565042"/>
    <w:rsid w:val="0056536F"/>
    <w:rsid w:val="0057462B"/>
    <w:rsid w:val="00584E24"/>
    <w:rsid w:val="0059035D"/>
    <w:rsid w:val="005911A6"/>
    <w:rsid w:val="005968EA"/>
    <w:rsid w:val="005A2C79"/>
    <w:rsid w:val="005A6157"/>
    <w:rsid w:val="005B1F08"/>
    <w:rsid w:val="005B73E7"/>
    <w:rsid w:val="005C268E"/>
    <w:rsid w:val="005C4E0E"/>
    <w:rsid w:val="005C7FA2"/>
    <w:rsid w:val="005D6EC6"/>
    <w:rsid w:val="005E7CE3"/>
    <w:rsid w:val="005F0971"/>
    <w:rsid w:val="005F2286"/>
    <w:rsid w:val="00600325"/>
    <w:rsid w:val="00606A0E"/>
    <w:rsid w:val="00613892"/>
    <w:rsid w:val="00621A00"/>
    <w:rsid w:val="0062405E"/>
    <w:rsid w:val="00630286"/>
    <w:rsid w:val="00632723"/>
    <w:rsid w:val="00633BE4"/>
    <w:rsid w:val="00635C68"/>
    <w:rsid w:val="0063713B"/>
    <w:rsid w:val="006446E9"/>
    <w:rsid w:val="0065098E"/>
    <w:rsid w:val="00651030"/>
    <w:rsid w:val="00655C8F"/>
    <w:rsid w:val="0066392D"/>
    <w:rsid w:val="00665852"/>
    <w:rsid w:val="00675DC9"/>
    <w:rsid w:val="00677BB5"/>
    <w:rsid w:val="00682089"/>
    <w:rsid w:val="00682147"/>
    <w:rsid w:val="00691C3C"/>
    <w:rsid w:val="00696237"/>
    <w:rsid w:val="006976F5"/>
    <w:rsid w:val="006A22C7"/>
    <w:rsid w:val="006A63E8"/>
    <w:rsid w:val="006B0574"/>
    <w:rsid w:val="006C70B7"/>
    <w:rsid w:val="006D2E27"/>
    <w:rsid w:val="006D5E22"/>
    <w:rsid w:val="006E1DAF"/>
    <w:rsid w:val="006E52F8"/>
    <w:rsid w:val="006F01BB"/>
    <w:rsid w:val="006F2222"/>
    <w:rsid w:val="0070322F"/>
    <w:rsid w:val="00703AD3"/>
    <w:rsid w:val="00711B0F"/>
    <w:rsid w:val="00711D61"/>
    <w:rsid w:val="007127B6"/>
    <w:rsid w:val="007145B3"/>
    <w:rsid w:val="00722E76"/>
    <w:rsid w:val="00723227"/>
    <w:rsid w:val="0072368E"/>
    <w:rsid w:val="007333E5"/>
    <w:rsid w:val="00737A1B"/>
    <w:rsid w:val="0074128C"/>
    <w:rsid w:val="007420E3"/>
    <w:rsid w:val="00743E7F"/>
    <w:rsid w:val="007501C7"/>
    <w:rsid w:val="0075116C"/>
    <w:rsid w:val="00754B28"/>
    <w:rsid w:val="00757D4F"/>
    <w:rsid w:val="0076044A"/>
    <w:rsid w:val="00762B9A"/>
    <w:rsid w:val="0076366D"/>
    <w:rsid w:val="007707D5"/>
    <w:rsid w:val="00783D5B"/>
    <w:rsid w:val="00784DE0"/>
    <w:rsid w:val="00785615"/>
    <w:rsid w:val="00785B9B"/>
    <w:rsid w:val="00787418"/>
    <w:rsid w:val="007925ED"/>
    <w:rsid w:val="007A20F5"/>
    <w:rsid w:val="007A3D90"/>
    <w:rsid w:val="007B0B33"/>
    <w:rsid w:val="007B4855"/>
    <w:rsid w:val="007B5C45"/>
    <w:rsid w:val="007D3B40"/>
    <w:rsid w:val="007D43FA"/>
    <w:rsid w:val="007D516F"/>
    <w:rsid w:val="007D56DF"/>
    <w:rsid w:val="007E1FF7"/>
    <w:rsid w:val="007E2811"/>
    <w:rsid w:val="007E3DD5"/>
    <w:rsid w:val="007E4D5D"/>
    <w:rsid w:val="007F00EF"/>
    <w:rsid w:val="0081486F"/>
    <w:rsid w:val="00816027"/>
    <w:rsid w:val="0082300C"/>
    <w:rsid w:val="008361BF"/>
    <w:rsid w:val="00837F5A"/>
    <w:rsid w:val="00840E5D"/>
    <w:rsid w:val="00860FB4"/>
    <w:rsid w:val="0087419C"/>
    <w:rsid w:val="008810F0"/>
    <w:rsid w:val="008813EC"/>
    <w:rsid w:val="00891515"/>
    <w:rsid w:val="008919E4"/>
    <w:rsid w:val="00894C34"/>
    <w:rsid w:val="008958BC"/>
    <w:rsid w:val="008A0BC5"/>
    <w:rsid w:val="008A0BC7"/>
    <w:rsid w:val="008B0A6A"/>
    <w:rsid w:val="008B1C89"/>
    <w:rsid w:val="008B4882"/>
    <w:rsid w:val="008B70EC"/>
    <w:rsid w:val="008C2925"/>
    <w:rsid w:val="008C36A9"/>
    <w:rsid w:val="008C77A2"/>
    <w:rsid w:val="008D08FC"/>
    <w:rsid w:val="008D118F"/>
    <w:rsid w:val="008D19C0"/>
    <w:rsid w:val="008E28F3"/>
    <w:rsid w:val="008E4EFF"/>
    <w:rsid w:val="008F52A6"/>
    <w:rsid w:val="008F6676"/>
    <w:rsid w:val="00902534"/>
    <w:rsid w:val="00913271"/>
    <w:rsid w:val="00913785"/>
    <w:rsid w:val="00914A57"/>
    <w:rsid w:val="0091660E"/>
    <w:rsid w:val="00922E25"/>
    <w:rsid w:val="00925A11"/>
    <w:rsid w:val="00927397"/>
    <w:rsid w:val="00927DCF"/>
    <w:rsid w:val="00934158"/>
    <w:rsid w:val="00941114"/>
    <w:rsid w:val="00941EDC"/>
    <w:rsid w:val="0095315B"/>
    <w:rsid w:val="00966838"/>
    <w:rsid w:val="0097605A"/>
    <w:rsid w:val="00976539"/>
    <w:rsid w:val="00980DCD"/>
    <w:rsid w:val="00992A30"/>
    <w:rsid w:val="009972E4"/>
    <w:rsid w:val="009A0371"/>
    <w:rsid w:val="009A237B"/>
    <w:rsid w:val="009A4548"/>
    <w:rsid w:val="009A6D87"/>
    <w:rsid w:val="009B7CF7"/>
    <w:rsid w:val="009C547B"/>
    <w:rsid w:val="009C6F37"/>
    <w:rsid w:val="009D434A"/>
    <w:rsid w:val="009D5D17"/>
    <w:rsid w:val="009D6A20"/>
    <w:rsid w:val="009D747E"/>
    <w:rsid w:val="009E0B4E"/>
    <w:rsid w:val="009E2DB7"/>
    <w:rsid w:val="009E5628"/>
    <w:rsid w:val="009E58BD"/>
    <w:rsid w:val="009E6ADD"/>
    <w:rsid w:val="009F3581"/>
    <w:rsid w:val="00A00E8C"/>
    <w:rsid w:val="00A071AE"/>
    <w:rsid w:val="00A07F78"/>
    <w:rsid w:val="00A10C1A"/>
    <w:rsid w:val="00A236AB"/>
    <w:rsid w:val="00A32103"/>
    <w:rsid w:val="00A32CFE"/>
    <w:rsid w:val="00A36009"/>
    <w:rsid w:val="00A36584"/>
    <w:rsid w:val="00A4001A"/>
    <w:rsid w:val="00A40925"/>
    <w:rsid w:val="00A418F7"/>
    <w:rsid w:val="00A46D2F"/>
    <w:rsid w:val="00A512A8"/>
    <w:rsid w:val="00A51824"/>
    <w:rsid w:val="00A604AF"/>
    <w:rsid w:val="00A624C9"/>
    <w:rsid w:val="00A6350D"/>
    <w:rsid w:val="00A7391A"/>
    <w:rsid w:val="00A75C98"/>
    <w:rsid w:val="00A80A72"/>
    <w:rsid w:val="00A81A07"/>
    <w:rsid w:val="00A950B0"/>
    <w:rsid w:val="00AA0570"/>
    <w:rsid w:val="00AB436E"/>
    <w:rsid w:val="00AC3A31"/>
    <w:rsid w:val="00AD13F2"/>
    <w:rsid w:val="00AD6F25"/>
    <w:rsid w:val="00AF1CB5"/>
    <w:rsid w:val="00B00386"/>
    <w:rsid w:val="00B12D20"/>
    <w:rsid w:val="00B15DC5"/>
    <w:rsid w:val="00B21746"/>
    <w:rsid w:val="00B236F0"/>
    <w:rsid w:val="00B24218"/>
    <w:rsid w:val="00B2481F"/>
    <w:rsid w:val="00B34A4B"/>
    <w:rsid w:val="00B45D41"/>
    <w:rsid w:val="00B518D4"/>
    <w:rsid w:val="00B51B15"/>
    <w:rsid w:val="00B667B7"/>
    <w:rsid w:val="00B67608"/>
    <w:rsid w:val="00B734D9"/>
    <w:rsid w:val="00B744F1"/>
    <w:rsid w:val="00B7492B"/>
    <w:rsid w:val="00B83893"/>
    <w:rsid w:val="00B945E2"/>
    <w:rsid w:val="00B969D5"/>
    <w:rsid w:val="00BA5754"/>
    <w:rsid w:val="00BB03D0"/>
    <w:rsid w:val="00BB7C19"/>
    <w:rsid w:val="00BC1643"/>
    <w:rsid w:val="00BC1AAC"/>
    <w:rsid w:val="00BD31CC"/>
    <w:rsid w:val="00BD43D2"/>
    <w:rsid w:val="00BF1E7E"/>
    <w:rsid w:val="00BF3734"/>
    <w:rsid w:val="00C03387"/>
    <w:rsid w:val="00C078F6"/>
    <w:rsid w:val="00C107CA"/>
    <w:rsid w:val="00C1155E"/>
    <w:rsid w:val="00C3496F"/>
    <w:rsid w:val="00C34CAD"/>
    <w:rsid w:val="00C40F73"/>
    <w:rsid w:val="00C44780"/>
    <w:rsid w:val="00C52D2A"/>
    <w:rsid w:val="00C5356B"/>
    <w:rsid w:val="00C61A23"/>
    <w:rsid w:val="00C61F50"/>
    <w:rsid w:val="00C70279"/>
    <w:rsid w:val="00C76F3E"/>
    <w:rsid w:val="00C82B1F"/>
    <w:rsid w:val="00C93530"/>
    <w:rsid w:val="00C96C95"/>
    <w:rsid w:val="00C9776D"/>
    <w:rsid w:val="00CB50D1"/>
    <w:rsid w:val="00CD1499"/>
    <w:rsid w:val="00CD2F19"/>
    <w:rsid w:val="00CE666F"/>
    <w:rsid w:val="00D00BC8"/>
    <w:rsid w:val="00D13739"/>
    <w:rsid w:val="00D16DF4"/>
    <w:rsid w:val="00D2126D"/>
    <w:rsid w:val="00D26D32"/>
    <w:rsid w:val="00D30933"/>
    <w:rsid w:val="00D36C9D"/>
    <w:rsid w:val="00D517E4"/>
    <w:rsid w:val="00D5463E"/>
    <w:rsid w:val="00D6093E"/>
    <w:rsid w:val="00D706F8"/>
    <w:rsid w:val="00D709CB"/>
    <w:rsid w:val="00D74151"/>
    <w:rsid w:val="00D758B9"/>
    <w:rsid w:val="00D76010"/>
    <w:rsid w:val="00D80400"/>
    <w:rsid w:val="00D8480D"/>
    <w:rsid w:val="00D859FA"/>
    <w:rsid w:val="00D875AE"/>
    <w:rsid w:val="00D961EB"/>
    <w:rsid w:val="00DA0EF1"/>
    <w:rsid w:val="00DA67DA"/>
    <w:rsid w:val="00DB53FA"/>
    <w:rsid w:val="00DB6D3C"/>
    <w:rsid w:val="00DC0983"/>
    <w:rsid w:val="00DC3EC2"/>
    <w:rsid w:val="00DD4DA1"/>
    <w:rsid w:val="00DD74B4"/>
    <w:rsid w:val="00DE0C5F"/>
    <w:rsid w:val="00DF0A8B"/>
    <w:rsid w:val="00DF3F68"/>
    <w:rsid w:val="00DF4007"/>
    <w:rsid w:val="00DF749C"/>
    <w:rsid w:val="00DF7F34"/>
    <w:rsid w:val="00E0264C"/>
    <w:rsid w:val="00E0613B"/>
    <w:rsid w:val="00E064BA"/>
    <w:rsid w:val="00E11958"/>
    <w:rsid w:val="00E16CA8"/>
    <w:rsid w:val="00E17862"/>
    <w:rsid w:val="00E20E3D"/>
    <w:rsid w:val="00E248D1"/>
    <w:rsid w:val="00E2613A"/>
    <w:rsid w:val="00E4231A"/>
    <w:rsid w:val="00E4473D"/>
    <w:rsid w:val="00E45CE0"/>
    <w:rsid w:val="00E46901"/>
    <w:rsid w:val="00E46DA6"/>
    <w:rsid w:val="00E50BFB"/>
    <w:rsid w:val="00E514ED"/>
    <w:rsid w:val="00E5209C"/>
    <w:rsid w:val="00E60D9C"/>
    <w:rsid w:val="00E63611"/>
    <w:rsid w:val="00E778C9"/>
    <w:rsid w:val="00E82524"/>
    <w:rsid w:val="00E91628"/>
    <w:rsid w:val="00E91C8E"/>
    <w:rsid w:val="00E94444"/>
    <w:rsid w:val="00E94FFE"/>
    <w:rsid w:val="00E9508D"/>
    <w:rsid w:val="00E96151"/>
    <w:rsid w:val="00EA50B1"/>
    <w:rsid w:val="00EA7FD0"/>
    <w:rsid w:val="00EB0CF3"/>
    <w:rsid w:val="00EB2764"/>
    <w:rsid w:val="00EB2945"/>
    <w:rsid w:val="00EB3550"/>
    <w:rsid w:val="00EB5F86"/>
    <w:rsid w:val="00EC6FDC"/>
    <w:rsid w:val="00ED11E9"/>
    <w:rsid w:val="00ED16DA"/>
    <w:rsid w:val="00EE31D3"/>
    <w:rsid w:val="00EE5FA6"/>
    <w:rsid w:val="00EE729D"/>
    <w:rsid w:val="00EF66AB"/>
    <w:rsid w:val="00F0164B"/>
    <w:rsid w:val="00F01DE8"/>
    <w:rsid w:val="00F02209"/>
    <w:rsid w:val="00F05F2A"/>
    <w:rsid w:val="00F1115C"/>
    <w:rsid w:val="00F1270B"/>
    <w:rsid w:val="00F13616"/>
    <w:rsid w:val="00F165AC"/>
    <w:rsid w:val="00F17629"/>
    <w:rsid w:val="00F27D84"/>
    <w:rsid w:val="00F359A9"/>
    <w:rsid w:val="00F37BB7"/>
    <w:rsid w:val="00F41166"/>
    <w:rsid w:val="00F41EBF"/>
    <w:rsid w:val="00F61D71"/>
    <w:rsid w:val="00F624D3"/>
    <w:rsid w:val="00F65830"/>
    <w:rsid w:val="00F67F12"/>
    <w:rsid w:val="00F725C1"/>
    <w:rsid w:val="00F74CD4"/>
    <w:rsid w:val="00F77AE0"/>
    <w:rsid w:val="00F81637"/>
    <w:rsid w:val="00F83C02"/>
    <w:rsid w:val="00F8501D"/>
    <w:rsid w:val="00F94881"/>
    <w:rsid w:val="00FA77FB"/>
    <w:rsid w:val="00FB35C1"/>
    <w:rsid w:val="00FB6526"/>
    <w:rsid w:val="00FC2D71"/>
    <w:rsid w:val="00FF4555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2AEFD2F"/>
  <w15:docId w15:val="{C730712A-57EE-4B92-B194-C1886ABC5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n-GB" w:eastAsia="en-US"/>
    </w:rPr>
  </w:style>
  <w:style w:type="paragraph" w:styleId="Heading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56536F"/>
    <w:pPr>
      <w:keepNext/>
      <w:suppressAutoHyphens/>
      <w:jc w:val="both"/>
    </w:pPr>
    <w:rPr>
      <w:rFonts w:asciiTheme="majorHAnsi" w:hAnsiTheme="majorHAnsi"/>
      <w:bCs/>
      <w:iCs/>
      <w:noProof/>
      <w:sz w:val="36"/>
      <w:szCs w:val="36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0D5E53"/>
    <w:pPr>
      <w:spacing w:before="120"/>
      <w:ind w:left="-101" w:right="-101"/>
      <w:jc w:val="both"/>
    </w:pPr>
    <w:rPr>
      <w:b/>
      <w:bCs/>
      <w:noProof/>
      <w:sz w:val="18"/>
      <w:szCs w:val="18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D16DF4"/>
    <w:pPr>
      <w:suppressAutoHyphens/>
      <w:spacing w:after="360"/>
      <w:jc w:val="both"/>
    </w:pPr>
    <w:rPr>
      <w:b/>
      <w:sz w:val="36"/>
      <w:szCs w:val="36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aliases w:val="page-number"/>
    <w:link w:val="HeaderCh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Footer">
    <w:name w:val="footer"/>
    <w:basedOn w:val="Header"/>
    <w:link w:val="Footer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HeaderChar">
    <w:name w:val="Header Char"/>
    <w:aliases w:val="page-number Char"/>
    <w:basedOn w:val="DefaultParagraphFont"/>
    <w:link w:val="Header"/>
    <w:rsid w:val="00E20E3D"/>
    <w:rPr>
      <w:noProof/>
      <w:sz w:val="14"/>
      <w:lang w:val="en-US" w:eastAsia="en-US"/>
    </w:rPr>
  </w:style>
  <w:style w:type="table" w:styleId="TableGrid">
    <w:name w:val="Table Grid"/>
    <w:basedOn w:val="Table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Header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FooterChar">
    <w:name w:val="Footer Char"/>
    <w:basedOn w:val="DefaultParagraphFont"/>
    <w:link w:val="Footer"/>
    <w:uiPriority w:val="99"/>
    <w:rsid w:val="00A32103"/>
    <w:rPr>
      <w:i/>
      <w:noProof/>
      <w:sz w:val="14"/>
      <w:lang w:val="en-US" w:eastAsia="en-US"/>
    </w:rPr>
  </w:style>
  <w:style w:type="paragraph" w:customStyle="1" w:styleId="TableCaption">
    <w:name w:val="Table_Caption"/>
    <w:basedOn w:val="Caption"/>
    <w:qFormat/>
    <w:rsid w:val="003F295F"/>
    <w:pPr>
      <w:keepLines w:val="0"/>
      <w:widowControl/>
      <w:spacing w:before="240" w:after="120" w:line="240" w:lineRule="auto"/>
      <w:ind w:left="288" w:right="288"/>
      <w:jc w:val="center"/>
    </w:pPr>
    <w:rPr>
      <w:rFonts w:eastAsia="Times New Roman"/>
      <w:sz w:val="24"/>
      <w:szCs w:val="24"/>
      <w:lang w:val="en-US"/>
    </w:rPr>
  </w:style>
  <w:style w:type="paragraph" w:customStyle="1" w:styleId="AU">
    <w:name w:val="AU"/>
    <w:basedOn w:val="Normal"/>
    <w:rsid w:val="004625EC"/>
    <w:pPr>
      <w:widowControl/>
      <w:spacing w:after="100" w:line="240" w:lineRule="auto"/>
      <w:ind w:right="1380"/>
    </w:pPr>
    <w:rPr>
      <w:rFonts w:ascii="Helvetica" w:eastAsia="Times New Roman" w:hAnsi="Helvetica"/>
      <w:b/>
      <w:sz w:val="20"/>
      <w:lang w:val="en-US"/>
    </w:rPr>
  </w:style>
  <w:style w:type="paragraph" w:customStyle="1" w:styleId="PI">
    <w:name w:val="PI"/>
    <w:basedOn w:val="Normal"/>
    <w:rsid w:val="004625EC"/>
    <w:pPr>
      <w:widowControl/>
      <w:spacing w:after="540" w:line="180" w:lineRule="exact"/>
      <w:ind w:right="1600" w:firstLine="180"/>
    </w:pPr>
    <w:rPr>
      <w:rFonts w:eastAsia="Times New Roman"/>
      <w:sz w:val="15"/>
      <w:szCs w:val="24"/>
      <w:lang w:val="en-US"/>
    </w:rPr>
  </w:style>
  <w:style w:type="paragraph" w:customStyle="1" w:styleId="PINoSpace">
    <w:name w:val="PI_No Space"/>
    <w:basedOn w:val="PI"/>
    <w:rsid w:val="004625EC"/>
    <w:p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25EC"/>
    <w:rPr>
      <w:color w:val="605E5C"/>
      <w:shd w:val="clear" w:color="auto" w:fill="E1DFDD"/>
    </w:rPr>
  </w:style>
  <w:style w:type="paragraph" w:customStyle="1" w:styleId="PARA">
    <w:name w:val="PARA"/>
    <w:basedOn w:val="Normal"/>
    <w:rsid w:val="0012192F"/>
    <w:pPr>
      <w:widowControl/>
      <w:suppressAutoHyphens/>
      <w:autoSpaceDE w:val="0"/>
      <w:autoSpaceDN w:val="0"/>
      <w:adjustRightInd w:val="0"/>
      <w:spacing w:line="240" w:lineRule="exact"/>
      <w:jc w:val="both"/>
    </w:pPr>
    <w:rPr>
      <w:rFonts w:eastAsia="Times New Roman" w:cs="TimesLTStd-Roman"/>
      <w:spacing w:val="-2"/>
      <w:sz w:val="20"/>
      <w:lang w:val="en-US"/>
    </w:rPr>
  </w:style>
  <w:style w:type="character" w:customStyle="1" w:styleId="ITAL">
    <w:name w:val="ITAL"/>
    <w:rsid w:val="0012192F"/>
    <w:rPr>
      <w:i/>
    </w:rPr>
  </w:style>
  <w:style w:type="paragraph" w:customStyle="1" w:styleId="CA">
    <w:name w:val="CA"/>
    <w:basedOn w:val="Normal"/>
    <w:rsid w:val="0012192F"/>
    <w:pPr>
      <w:widowControl/>
      <w:spacing w:before="100" w:after="100" w:line="240" w:lineRule="auto"/>
      <w:ind w:right="1380"/>
    </w:pPr>
    <w:rPr>
      <w:rFonts w:eastAsia="Times New Roman"/>
      <w:sz w:val="15"/>
      <w:szCs w:val="24"/>
      <w:lang w:val="en-US"/>
    </w:rPr>
  </w:style>
  <w:style w:type="paragraph" w:customStyle="1" w:styleId="H1NoSpace">
    <w:name w:val="H1_No Space"/>
    <w:basedOn w:val="Normal"/>
    <w:rsid w:val="0012192F"/>
    <w:pPr>
      <w:widowControl/>
      <w:autoSpaceDE w:val="0"/>
      <w:autoSpaceDN w:val="0"/>
      <w:adjustRightInd w:val="0"/>
      <w:spacing w:line="240" w:lineRule="auto"/>
    </w:pPr>
    <w:rPr>
      <w:rFonts w:ascii="Helvetica" w:eastAsia="Times New Roman" w:hAnsi="Helvetica" w:cs="FormataOTF-Bold"/>
      <w:b/>
      <w:bCs/>
      <w:color w:val="00629B"/>
      <w:sz w:val="18"/>
      <w:szCs w:val="18"/>
      <w:lang w:val="en-US"/>
    </w:rPr>
  </w:style>
  <w:style w:type="paragraph" w:customStyle="1" w:styleId="H2">
    <w:name w:val="H2"/>
    <w:basedOn w:val="Normal"/>
    <w:rsid w:val="0095315B"/>
    <w:pPr>
      <w:widowControl/>
      <w:autoSpaceDE w:val="0"/>
      <w:autoSpaceDN w:val="0"/>
      <w:adjustRightInd w:val="0"/>
      <w:spacing w:before="260" w:line="240" w:lineRule="auto"/>
    </w:pPr>
    <w:rPr>
      <w:rFonts w:ascii="Helvetica" w:eastAsia="Times New Roman" w:hAnsi="Helvetica" w:cs="FormataOTFMdIt"/>
      <w:b/>
      <w:i/>
      <w:color w:val="58595B"/>
      <w:sz w:val="18"/>
      <w:szCs w:val="18"/>
      <w:lang w:val="en-US"/>
    </w:rPr>
  </w:style>
  <w:style w:type="paragraph" w:customStyle="1" w:styleId="H3">
    <w:name w:val="H3"/>
    <w:basedOn w:val="Normal"/>
    <w:rsid w:val="006B0574"/>
    <w:pPr>
      <w:widowControl/>
      <w:autoSpaceDE w:val="0"/>
      <w:autoSpaceDN w:val="0"/>
      <w:adjustRightInd w:val="0"/>
      <w:spacing w:before="80" w:line="240" w:lineRule="auto"/>
    </w:pPr>
    <w:rPr>
      <w:rFonts w:ascii="Helvetica" w:eastAsia="Times New Roman" w:hAnsi="Helvetica" w:cs="FormataOTF-Reg"/>
      <w:caps/>
      <w:color w:val="58595B"/>
      <w:sz w:val="18"/>
      <w:szCs w:val="18"/>
      <w:lang w:val="en-US"/>
    </w:rPr>
  </w:style>
  <w:style w:type="paragraph" w:styleId="ListParagraph">
    <w:name w:val="List Paragraph"/>
    <w:aliases w:val="HEADING 2"/>
    <w:basedOn w:val="Normal"/>
    <w:uiPriority w:val="34"/>
    <w:qFormat/>
    <w:rsid w:val="00C70279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MY" w:eastAsia="en-MY"/>
    </w:rPr>
  </w:style>
  <w:style w:type="paragraph" w:styleId="Revision">
    <w:name w:val="Revision"/>
    <w:hidden/>
    <w:uiPriority w:val="99"/>
    <w:semiHidden/>
    <w:rsid w:val="00533006"/>
    <w:rPr>
      <w:sz w:val="16"/>
      <w:lang w:val="en-GB" w:eastAsia="en-US"/>
    </w:rPr>
  </w:style>
  <w:style w:type="paragraph" w:styleId="Bibliography">
    <w:name w:val="Bibliography"/>
    <w:basedOn w:val="Normal"/>
    <w:next w:val="Normal"/>
    <w:uiPriority w:val="37"/>
    <w:unhideWhenUsed/>
    <w:rsid w:val="003D2D28"/>
    <w:pPr>
      <w:spacing w:line="480" w:lineRule="exact"/>
      <w:ind w:left="720" w:hanging="720"/>
    </w:pPr>
  </w:style>
  <w:style w:type="table" w:styleId="PlainTable2">
    <w:name w:val="Plain Table 2"/>
    <w:basedOn w:val="TableNormal"/>
    <w:uiPriority w:val="42"/>
    <w:rsid w:val="00743E7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0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reativecommons.org/licenses/by-nc/4.0/" TargetMode="Externa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s://creativecommons.org/licenses/by-nc/4.0/" TargetMode="External"/><Relationship Id="rId17" Type="http://schemas.openxmlformats.org/officeDocument/2006/relationships/header" Target="header2.xml"/><Relationship Id="rId25" Type="http://schemas.openxmlformats.org/officeDocument/2006/relationships/header" Target="header6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reativecommons.org/licenses/by-nc/4.0/" TargetMode="Externa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www.health.gov.au/hsdd/mentalhe/sp/nysps/about.ht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reativecommons.org/licenses/by-nc/4.0/" TargetMode="Externa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nc/4.0/" TargetMode="Externa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9E2C2-3EE6-44F4-A842-29E9FE066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5</TotalTime>
  <Pages>3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8226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IT Officer Central Library</cp:lastModifiedBy>
  <cp:revision>2</cp:revision>
  <cp:lastPrinted>2020-04-28T18:19:00Z</cp:lastPrinted>
  <dcterms:created xsi:type="dcterms:W3CDTF">2026-07-19T22:02:00Z</dcterms:created>
  <dcterms:modified xsi:type="dcterms:W3CDTF">2026-07-19T22:02:00Z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id="QvMAMcI3"/&gt;&lt;style id="http://www.zotero.org/styles/apa" locale="en-US" hasBibliography="1" bibliographyStyleHasBeenSet="1"/&gt;&lt;prefs&gt;&lt;pref name="fieldType" value="Field"/&gt;&lt;/prefs&gt;&lt;/data&gt;</vt:lpwstr>
  </property>
</Properties>
</file>